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Y="-83"/>
        <w:tblW w:w="10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0488"/>
      </w:tblGrid>
      <w:tr w:rsidR="00850E6C" w:rsidRPr="00AC6534" w14:paraId="50EDA0FC" w14:textId="77777777" w:rsidTr="00F02E28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B5B9560" w14:textId="77777777" w:rsidR="00B7495D" w:rsidRDefault="00AC1C6D" w:rsidP="00B7495D">
            <w:pPr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</w:rPr>
            </w:pPr>
            <w:r w:rsidRPr="00B7495D">
              <w:rPr>
                <w:rFonts w:asciiTheme="minorHAnsi" w:hAnsiTheme="minorHAnsi" w:cstheme="minorHAnsi"/>
                <w:b/>
                <w:bCs/>
                <w:szCs w:val="18"/>
              </w:rPr>
              <w:t>RICHIESTA PREVENTIVO</w:t>
            </w:r>
            <w:r w:rsidR="00850E6C" w:rsidRPr="00B7495D">
              <w:rPr>
                <w:rFonts w:asciiTheme="minorHAnsi" w:hAnsiTheme="minorHAnsi" w:cstheme="minorHAnsi"/>
                <w:b/>
                <w:bCs/>
                <w:szCs w:val="18"/>
              </w:rPr>
              <w:t xml:space="preserve"> TIMBRI PERSONALIZZATI</w:t>
            </w:r>
            <w:r w:rsidR="00B7495D" w:rsidRPr="005749C1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</w:rPr>
              <w:t xml:space="preserve"> </w:t>
            </w:r>
          </w:p>
          <w:p w14:paraId="27FA85D9" w14:textId="1F97F8B2" w:rsidR="00850E6C" w:rsidRPr="00B7495D" w:rsidRDefault="00B7495D" w:rsidP="00C76EC1">
            <w:pPr>
              <w:jc w:val="center"/>
              <w:rPr>
                <w:rFonts w:asciiTheme="minorHAnsi" w:hAnsiTheme="minorHAnsi" w:cstheme="minorHAnsi"/>
                <w:b/>
                <w:bCs/>
                <w:szCs w:val="18"/>
              </w:rPr>
            </w:pPr>
            <w:r w:rsidRPr="00C76EC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Compila questo modulo e rimandalo via mail a </w:t>
            </w:r>
            <w:hyperlink r:id="rId11" w:history="1">
              <w:r w:rsidRPr="00C76EC1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info@mpf.it</w:t>
              </w:r>
            </w:hyperlink>
            <w:r w:rsidRPr="00C76EC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, riceverai in breve tempo un preventivo per il tuo timbro personalizzato</w:t>
            </w:r>
            <w:r w:rsidR="00C76EC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.</w:t>
            </w:r>
          </w:p>
        </w:tc>
      </w:tr>
    </w:tbl>
    <w:p w14:paraId="6E15459B" w14:textId="7D4F39F1" w:rsidR="004D33A3" w:rsidRPr="00AC6534" w:rsidRDefault="004D33A3" w:rsidP="00E20C1D">
      <w:pPr>
        <w:rPr>
          <w:rFonts w:asciiTheme="minorHAnsi" w:hAnsiTheme="minorHAnsi" w:cstheme="minorHAnsi"/>
          <w:b/>
          <w:bCs/>
          <w:sz w:val="2"/>
          <w:szCs w:val="22"/>
        </w:rPr>
      </w:pPr>
    </w:p>
    <w:p w14:paraId="51DBFCE2" w14:textId="63ABC4AA" w:rsidR="004D33A3" w:rsidRPr="00317193" w:rsidRDefault="004D33A3" w:rsidP="00E20C1D">
      <w:pPr>
        <w:rPr>
          <w:rFonts w:asciiTheme="minorHAnsi" w:hAnsiTheme="minorHAnsi" w:cstheme="minorHAnsi"/>
          <w:b/>
          <w:bCs/>
          <w:sz w:val="2"/>
          <w:szCs w:val="2"/>
        </w:rPr>
      </w:pPr>
    </w:p>
    <w:p w14:paraId="201AA391" w14:textId="77777777" w:rsidR="004D33A3" w:rsidRPr="00317193" w:rsidRDefault="004D33A3" w:rsidP="00E20C1D">
      <w:pPr>
        <w:rPr>
          <w:rFonts w:asciiTheme="minorHAnsi" w:hAnsiTheme="minorHAnsi" w:cstheme="minorHAnsi"/>
          <w:b/>
          <w:bCs/>
          <w:sz w:val="2"/>
          <w:szCs w:val="2"/>
        </w:rPr>
      </w:pPr>
    </w:p>
    <w:tbl>
      <w:tblPr>
        <w:tblW w:w="10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57"/>
        <w:gridCol w:w="764"/>
        <w:gridCol w:w="550"/>
        <w:gridCol w:w="4553"/>
        <w:gridCol w:w="424"/>
        <w:gridCol w:w="3547"/>
      </w:tblGrid>
      <w:tr w:rsidR="00CF11DB" w:rsidRPr="00AC6534" w14:paraId="59CA1EEA" w14:textId="77777777" w:rsidTr="00317193">
        <w:trPr>
          <w:trHeight w:val="227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00E7DB06" w14:textId="77777777" w:rsidR="00CF11DB" w:rsidRPr="00317193" w:rsidRDefault="00CF11DB" w:rsidP="00221CFC">
            <w:pPr>
              <w:jc w:val="center"/>
              <w:rPr>
                <w:rFonts w:asciiTheme="minorHAnsi" w:hAnsiTheme="minorHAnsi" w:cstheme="minorHAnsi"/>
                <w:b/>
                <w:sz w:val="20"/>
                <w:szCs w:val="16"/>
              </w:rPr>
            </w:pPr>
            <w:r w:rsidRPr="00317193">
              <w:rPr>
                <w:rFonts w:asciiTheme="minorHAnsi" w:hAnsiTheme="minorHAnsi" w:cstheme="minorHAnsi"/>
                <w:b/>
                <w:sz w:val="20"/>
                <w:szCs w:val="16"/>
              </w:rPr>
              <w:t>Riferimenti Cliente</w:t>
            </w:r>
          </w:p>
        </w:tc>
      </w:tr>
      <w:tr w:rsidR="00CF11DB" w:rsidRPr="00AC6534" w14:paraId="3328C676" w14:textId="77777777" w:rsidTr="00D21D71">
        <w:trPr>
          <w:trHeight w:val="7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10D784" w14:textId="77777777" w:rsidR="00CF11DB" w:rsidRPr="00AC6534" w:rsidRDefault="00CF11DB" w:rsidP="00221CFC">
            <w:pPr>
              <w:rPr>
                <w:rFonts w:asciiTheme="minorHAnsi" w:hAnsiTheme="minorHAnsi" w:cstheme="minorHAnsi"/>
                <w:sz w:val="4"/>
                <w:szCs w:val="20"/>
              </w:rPr>
            </w:pPr>
          </w:p>
        </w:tc>
      </w:tr>
      <w:tr w:rsidR="006E7ACA" w:rsidRPr="00AC6534" w14:paraId="7D3C67D0" w14:textId="77777777" w:rsidTr="001C3288">
        <w:trPr>
          <w:trHeight w:val="340"/>
        </w:trPr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5258BC" w14:textId="77777777" w:rsidR="006E7ACA" w:rsidRPr="00AC6534" w:rsidRDefault="006E7ACA" w:rsidP="00221CF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C6534">
              <w:rPr>
                <w:rFonts w:asciiTheme="minorHAnsi" w:hAnsiTheme="minorHAnsi" w:cstheme="minorHAnsi"/>
                <w:sz w:val="18"/>
                <w:szCs w:val="18"/>
              </w:rPr>
              <w:t>Ragione Sociale</w:t>
            </w:r>
          </w:p>
        </w:tc>
        <w:tc>
          <w:tcPr>
            <w:tcW w:w="4323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678A41B" w14:textId="3CC084B1" w:rsidR="006E7ACA" w:rsidRPr="00AC6534" w:rsidRDefault="006E7ACA" w:rsidP="00221CFC">
            <w:pPr>
              <w:rPr>
                <w:rFonts w:asciiTheme="minorHAnsi" w:hAnsiTheme="minorHAnsi" w:cstheme="minorHAnsi"/>
              </w:rPr>
            </w:pPr>
          </w:p>
        </w:tc>
      </w:tr>
      <w:tr w:rsidR="00D21D71" w:rsidRPr="00AC6534" w14:paraId="506A5D80" w14:textId="77777777" w:rsidTr="00D21D71">
        <w:trPr>
          <w:trHeight w:val="397"/>
        </w:trPr>
        <w:tc>
          <w:tcPr>
            <w:tcW w:w="9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B6C532" w14:textId="77777777" w:rsidR="00D21D71" w:rsidRPr="00AC6534" w:rsidRDefault="00D21D71" w:rsidP="00221CF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C6534">
              <w:rPr>
                <w:rFonts w:asciiTheme="minorHAnsi" w:hAnsiTheme="minorHAnsi" w:cstheme="minorHAnsi"/>
                <w:sz w:val="18"/>
                <w:szCs w:val="18"/>
              </w:rPr>
              <w:t>Persona di riferimento</w:t>
            </w:r>
          </w:p>
        </w:tc>
        <w:tc>
          <w:tcPr>
            <w:tcW w:w="4061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DE1F46A" w14:textId="77777777" w:rsidR="00D21D71" w:rsidRPr="00AC6534" w:rsidRDefault="00D21D71" w:rsidP="00221CFC">
            <w:pPr>
              <w:rPr>
                <w:rFonts w:asciiTheme="minorHAnsi" w:hAnsiTheme="minorHAnsi" w:cstheme="minorHAnsi"/>
              </w:rPr>
            </w:pPr>
          </w:p>
        </w:tc>
      </w:tr>
      <w:tr w:rsidR="00CF11DB" w:rsidRPr="00AC6534" w14:paraId="44E894F4" w14:textId="77777777" w:rsidTr="004C5C6A">
        <w:trPr>
          <w:trHeight w:val="340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right w:w="28" w:type="dxa"/>
            </w:tcMar>
            <w:vAlign w:val="bottom"/>
          </w:tcPr>
          <w:p w14:paraId="1B91CCEC" w14:textId="77777777" w:rsidR="00CF11DB" w:rsidRPr="00AC6534" w:rsidRDefault="00CF11DB" w:rsidP="00221CF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C6534">
              <w:rPr>
                <w:rFonts w:asciiTheme="minorHAnsi" w:hAnsiTheme="minorHAnsi" w:cstheme="minorHAnsi"/>
                <w:sz w:val="18"/>
                <w:szCs w:val="18"/>
              </w:rPr>
              <w:t>e-mail</w:t>
            </w:r>
          </w:p>
        </w:tc>
        <w:tc>
          <w:tcPr>
            <w:tcW w:w="279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36F2FE8" w14:textId="77777777" w:rsidR="00CF11DB" w:rsidRPr="00AC6534" w:rsidRDefault="00CF11DB" w:rsidP="00221CF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8DBDA3" w14:textId="17A3933C" w:rsidR="00CF11DB" w:rsidRPr="00AC6534" w:rsidRDefault="00D21D71" w:rsidP="00221CF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sz w:val="20"/>
                <w:szCs w:val="20"/>
              </w:rPr>
              <w:t>Tel</w:t>
            </w:r>
          </w:p>
        </w:tc>
        <w:tc>
          <w:tcPr>
            <w:tcW w:w="16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7B0CE57" w14:textId="77777777" w:rsidR="00CF11DB" w:rsidRPr="00AC6534" w:rsidRDefault="00CF11DB" w:rsidP="00221CFC">
            <w:pPr>
              <w:rPr>
                <w:rFonts w:asciiTheme="minorHAnsi" w:hAnsiTheme="minorHAnsi" w:cstheme="minorHAnsi"/>
              </w:rPr>
            </w:pPr>
          </w:p>
        </w:tc>
      </w:tr>
    </w:tbl>
    <w:p w14:paraId="10548D65" w14:textId="5C9E0304" w:rsidR="004D33A3" w:rsidRPr="00AC6534" w:rsidRDefault="004D33A3" w:rsidP="00E20C1D">
      <w:pPr>
        <w:rPr>
          <w:rFonts w:asciiTheme="minorHAnsi" w:hAnsiTheme="minorHAnsi" w:cstheme="minorHAnsi"/>
          <w:b/>
          <w:bCs/>
          <w:sz w:val="2"/>
          <w:szCs w:val="22"/>
        </w:rPr>
      </w:pPr>
    </w:p>
    <w:p w14:paraId="06618274" w14:textId="77777777" w:rsidR="004D33A3" w:rsidRPr="00AC6534" w:rsidRDefault="004D33A3" w:rsidP="00E20C1D">
      <w:pPr>
        <w:rPr>
          <w:rFonts w:asciiTheme="minorHAnsi" w:hAnsiTheme="minorHAnsi" w:cstheme="minorHAnsi"/>
          <w:b/>
          <w:bCs/>
          <w:sz w:val="2"/>
          <w:szCs w:val="22"/>
        </w:rPr>
      </w:pPr>
    </w:p>
    <w:p w14:paraId="3433322A" w14:textId="2F3503CB" w:rsidR="004D33A3" w:rsidRPr="00AC6534" w:rsidRDefault="004D33A3" w:rsidP="00E20C1D">
      <w:pPr>
        <w:rPr>
          <w:rFonts w:asciiTheme="minorHAnsi" w:hAnsiTheme="minorHAnsi" w:cstheme="minorHAnsi"/>
          <w:b/>
          <w:bCs/>
          <w:sz w:val="2"/>
          <w:szCs w:val="22"/>
        </w:rPr>
      </w:pPr>
    </w:p>
    <w:p w14:paraId="5AC82FFB" w14:textId="3DE93D3D" w:rsidR="004D33A3" w:rsidRPr="00AC6534" w:rsidRDefault="004D33A3" w:rsidP="00E20C1D">
      <w:pPr>
        <w:rPr>
          <w:rFonts w:asciiTheme="minorHAnsi" w:hAnsiTheme="minorHAnsi" w:cstheme="minorHAnsi"/>
          <w:b/>
          <w:bCs/>
          <w:sz w:val="2"/>
          <w:szCs w:val="22"/>
        </w:rPr>
      </w:pPr>
    </w:p>
    <w:p w14:paraId="211A29BF" w14:textId="08E87FE4" w:rsidR="004D33A3" w:rsidRPr="00AC6534" w:rsidRDefault="006E581C" w:rsidP="00E20C1D">
      <w:pPr>
        <w:rPr>
          <w:rFonts w:asciiTheme="minorHAnsi" w:hAnsiTheme="minorHAnsi" w:cstheme="minorHAnsi"/>
          <w:b/>
          <w:bCs/>
          <w:sz w:val="2"/>
          <w:szCs w:val="22"/>
        </w:rPr>
      </w:pPr>
      <w:r>
        <w:rPr>
          <w:rFonts w:asciiTheme="minorHAnsi" w:hAnsiTheme="minorHAnsi" w:cstheme="minorHAnsi"/>
          <w:b/>
          <w:bCs/>
          <w:noProof/>
          <w:sz w:val="2"/>
          <w:szCs w:val="22"/>
        </w:rPr>
        <w:drawing>
          <wp:anchor distT="0" distB="0" distL="114300" distR="114300" simplePos="0" relativeHeight="251658245" behindDoc="1" locked="0" layoutInCell="1" allowOverlap="1" wp14:anchorId="4BC2051D" wp14:editId="72817F0B">
            <wp:simplePos x="0" y="0"/>
            <wp:positionH relativeFrom="column">
              <wp:posOffset>2870725</wp:posOffset>
            </wp:positionH>
            <wp:positionV relativeFrom="paragraph">
              <wp:posOffset>18643</wp:posOffset>
            </wp:positionV>
            <wp:extent cx="3763060" cy="2521250"/>
            <wp:effectExtent l="0" t="0" r="889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3060" cy="252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42927" w14:textId="7D57E7DE" w:rsidR="004D33A3" w:rsidRPr="00AC6534" w:rsidRDefault="004D33A3" w:rsidP="00E20C1D">
      <w:pPr>
        <w:rPr>
          <w:rFonts w:asciiTheme="minorHAnsi" w:hAnsiTheme="minorHAnsi" w:cstheme="minorHAnsi"/>
          <w:b/>
          <w:bCs/>
          <w:sz w:val="2"/>
          <w:szCs w:val="22"/>
        </w:rPr>
      </w:pPr>
    </w:p>
    <w:p w14:paraId="29E65DC2" w14:textId="4FF05703" w:rsidR="004D33A3" w:rsidRPr="00AC6534" w:rsidRDefault="00B667E4" w:rsidP="00E20C1D">
      <w:pPr>
        <w:rPr>
          <w:rFonts w:asciiTheme="minorHAnsi" w:hAnsiTheme="minorHAnsi" w:cstheme="minorHAnsi"/>
          <w:b/>
          <w:bCs/>
          <w:sz w:val="2"/>
          <w:szCs w:val="22"/>
        </w:rPr>
      </w:pPr>
      <w:r>
        <w:rPr>
          <w:rFonts w:asciiTheme="minorHAnsi" w:hAnsiTheme="minorHAnsi" w:cstheme="minorHAnsi"/>
          <w:b/>
          <w:bCs/>
          <w:noProof/>
          <w:sz w:val="2"/>
          <w:szCs w:val="22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525AD0BA" wp14:editId="3AF3A036">
                <wp:simplePos x="0" y="0"/>
                <wp:positionH relativeFrom="column">
                  <wp:posOffset>253305</wp:posOffset>
                </wp:positionH>
                <wp:positionV relativeFrom="paragraph">
                  <wp:posOffset>3310</wp:posOffset>
                </wp:positionV>
                <wp:extent cx="2303780" cy="1079415"/>
                <wp:effectExtent l="0" t="0" r="20320" b="26035"/>
                <wp:wrapNone/>
                <wp:docPr id="26" name="Grup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3780" cy="1079415"/>
                          <a:chOff x="0" y="0"/>
                          <a:chExt cx="2303780" cy="1079919"/>
                        </a:xfrm>
                      </wpg:grpSpPr>
                      <wps:wsp>
                        <wps:cNvPr id="19" name="Rettangolo 19"/>
                        <wps:cNvSpPr/>
                        <wps:spPr>
                          <a:xfrm>
                            <a:off x="0" y="0"/>
                            <a:ext cx="1799590" cy="10795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DCA38D" w14:textId="7E9ED5C8" w:rsidR="000277DF" w:rsidRPr="00374FDF" w:rsidRDefault="000277DF" w:rsidP="00B86263">
                              <w:pPr>
                                <w:contextualSpacing/>
                                <w:jc w:val="right"/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</w:pPr>
                              <w:r w:rsidRPr="00AB4A82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>Timbro 49</w:t>
                              </w:r>
                              <w:r w:rsidR="00882BCD" w:rsidRPr="00AB4A82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>29</w:t>
                              </w:r>
                              <w:r w:rsidRPr="00374FDF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 xml:space="preserve"> - </w:t>
                              </w:r>
                              <w:r w:rsidR="00882BCD" w:rsidRPr="00374FDF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>5</w:t>
                              </w:r>
                              <w:r w:rsidRPr="00374FDF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>0x30mm</w:t>
                              </w:r>
                              <w:r w:rsidR="000E6EEC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 xml:space="preserve"> 7 righe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ttangolo 20"/>
                        <wps:cNvSpPr/>
                        <wps:spPr>
                          <a:xfrm>
                            <a:off x="0" y="143737"/>
                            <a:ext cx="2303780" cy="93599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34B40B" w14:textId="741068BB" w:rsidR="0074062D" w:rsidRPr="000E6EEC" w:rsidRDefault="0074062D" w:rsidP="00137DEC">
                              <w:pPr>
                                <w:contextualSpacing/>
                                <w:jc w:val="right"/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</w:pPr>
                              <w:r w:rsidRPr="00AB4A82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>Timbro 4914</w:t>
                              </w:r>
                              <w:r w:rsidRPr="000E6EEC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 xml:space="preserve"> - 64x26mm</w:t>
                              </w:r>
                              <w:r w:rsidR="000E6EEC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 xml:space="preserve"> 7 righe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ttangolo 23"/>
                        <wps:cNvSpPr/>
                        <wps:spPr>
                          <a:xfrm>
                            <a:off x="0" y="432219"/>
                            <a:ext cx="1691640" cy="6477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359335" w14:textId="71BBD8FD" w:rsidR="00CF5E91" w:rsidRPr="000E6EEC" w:rsidRDefault="00CF5E91" w:rsidP="00137DEC">
                              <w:pPr>
                                <w:contextualSpacing/>
                                <w:jc w:val="right"/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</w:pPr>
                              <w:r w:rsidRPr="00AB4A82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>Timbro 491</w:t>
                              </w:r>
                              <w:r w:rsidR="00591EFF" w:rsidRPr="00AB4A82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>2</w:t>
                              </w:r>
                              <w:r w:rsidRPr="000E6EEC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 xml:space="preserve"> - </w:t>
                              </w:r>
                              <w:r w:rsidR="00591EFF" w:rsidRPr="000E6EEC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>47</w:t>
                              </w:r>
                              <w:r w:rsidRPr="000E6EEC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>x</w:t>
                              </w:r>
                              <w:r w:rsidR="00591EFF" w:rsidRPr="000E6EEC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>18</w:t>
                              </w:r>
                              <w:r w:rsidRPr="000E6EEC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>mm</w:t>
                              </w:r>
                              <w:r w:rsidR="000E6EEC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 xml:space="preserve"> 5 righe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ttangolo 24"/>
                        <wps:cNvSpPr/>
                        <wps:spPr>
                          <a:xfrm>
                            <a:off x="0" y="575693"/>
                            <a:ext cx="1368000" cy="504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F96DEB" w14:textId="010C97F4" w:rsidR="00591EFF" w:rsidRPr="004E465A" w:rsidRDefault="00591EFF" w:rsidP="00137DEC">
                              <w:pPr>
                                <w:contextualSpacing/>
                                <w:jc w:val="right"/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</w:pPr>
                              <w:r w:rsidRPr="00AB4A82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>Timbro 4911</w:t>
                              </w:r>
                              <w:r w:rsidRPr="004E465A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 xml:space="preserve"> - 38x14mm</w:t>
                              </w:r>
                              <w:r w:rsidR="004E465A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 xml:space="preserve"> 4 righe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ttangolo 25"/>
                        <wps:cNvSpPr/>
                        <wps:spPr>
                          <a:xfrm>
                            <a:off x="0" y="719802"/>
                            <a:ext cx="936000" cy="360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4E9A81" w14:textId="5470E052" w:rsidR="00E102B9" w:rsidRPr="00E102B9" w:rsidRDefault="00E102B9" w:rsidP="00137DEC">
                              <w:pPr>
                                <w:contextualSpacing/>
                                <w:jc w:val="right"/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</w:pPr>
                              <w:r w:rsidRPr="00AB4A82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>Timbro 4910</w:t>
                              </w:r>
                              <w:r w:rsidRPr="00E102B9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 xml:space="preserve"> - 26x10mm</w:t>
                              </w:r>
                              <w:r w:rsidR="004E465A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 xml:space="preserve"> 3 righe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5AD0BA" id="Gruppo 26" o:spid="_x0000_s1026" style="position:absolute;margin-left:19.95pt;margin-top:.25pt;width:181.4pt;height:85pt;z-index:251658242" coordsize="23037,1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">
                <v:rect id="Rettangolo 19" o:spid="_x0000_s1027" style="position:absolute;width:17995;height:10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" filled="f" strokecolor="black [3213]" strokeweight=".25pt">
                  <v:textbox inset=".5mm,0,.5mm,0">
                    <w:txbxContent>
                      <w:p w14:paraId="33DCA38D" w14:textId="7E9ED5C8" w:rsidR="000277DF" w:rsidRPr="00374FDF" w:rsidRDefault="000277DF" w:rsidP="00B86263">
                        <w:pPr>
                          <w:contextualSpacing/>
                          <w:jc w:val="right"/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</w:pPr>
                        <w:r w:rsidRPr="00AB4A82">
                          <w:rPr>
                            <w:rFonts w:asciiTheme="minorHAnsi" w:hAnsiTheme="minorHAnsi" w:cstheme="minorHAnsi"/>
                            <w:b/>
                            <w:bCs/>
                            <w:color w:val="548DD4" w:themeColor="text2" w:themeTint="99"/>
                            <w:sz w:val="14"/>
                            <w:szCs w:val="14"/>
                          </w:rPr>
                          <w:t>Timbro 49</w:t>
                        </w:r>
                        <w:r w:rsidR="00882BCD" w:rsidRPr="00AB4A82">
                          <w:rPr>
                            <w:rFonts w:asciiTheme="minorHAnsi" w:hAnsiTheme="minorHAnsi" w:cstheme="minorHAnsi"/>
                            <w:b/>
                            <w:bCs/>
                            <w:color w:val="548DD4" w:themeColor="text2" w:themeTint="99"/>
                            <w:sz w:val="14"/>
                            <w:szCs w:val="14"/>
                          </w:rPr>
                          <w:t>29</w:t>
                        </w:r>
                        <w:r w:rsidRPr="00374FDF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 xml:space="preserve"> - </w:t>
                        </w:r>
                        <w:r w:rsidR="00882BCD" w:rsidRPr="00374FDF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>5</w:t>
                        </w:r>
                        <w:r w:rsidRPr="00374FDF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>0x30mm</w:t>
                        </w:r>
                        <w:r w:rsidR="000E6EEC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 xml:space="preserve"> 7 righe</w:t>
                        </w:r>
                      </w:p>
                    </w:txbxContent>
                  </v:textbox>
                </v:rect>
                <v:rect id="Rettangolo 20" o:spid="_x0000_s1028" style="position:absolute;top:1437;width:23037;height:9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" filled="f" strokecolor="black [3213]" strokeweight=".25pt">
                  <v:textbox inset=".5mm,0,.5mm,0">
                    <w:txbxContent>
                      <w:p w14:paraId="2C34B40B" w14:textId="741068BB" w:rsidR="0074062D" w:rsidRPr="000E6EEC" w:rsidRDefault="0074062D" w:rsidP="00137DEC">
                        <w:pPr>
                          <w:contextualSpacing/>
                          <w:jc w:val="right"/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</w:pPr>
                        <w:r w:rsidRPr="00AB4A82">
                          <w:rPr>
                            <w:rFonts w:asciiTheme="minorHAnsi" w:hAnsiTheme="minorHAnsi" w:cstheme="minorHAnsi"/>
                            <w:b/>
                            <w:bCs/>
                            <w:color w:val="548DD4" w:themeColor="text2" w:themeTint="99"/>
                            <w:sz w:val="14"/>
                            <w:szCs w:val="14"/>
                          </w:rPr>
                          <w:t>Timbro 4914</w:t>
                        </w:r>
                        <w:r w:rsidRPr="000E6EEC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 xml:space="preserve"> - 64x26mm</w:t>
                        </w:r>
                        <w:r w:rsidR="000E6EEC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 xml:space="preserve"> 7 righe</w:t>
                        </w:r>
                      </w:p>
                    </w:txbxContent>
                  </v:textbox>
                </v:rect>
                <v:rect id="Rettangolo 23" o:spid="_x0000_s1029" style="position:absolute;top:4322;width:16916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" filled="f" strokecolor="black [3213]" strokeweight=".25pt">
                  <v:textbox inset=".5mm,0,.5mm,0">
                    <w:txbxContent>
                      <w:p w14:paraId="6E359335" w14:textId="71BBD8FD" w:rsidR="00CF5E91" w:rsidRPr="000E6EEC" w:rsidRDefault="00CF5E91" w:rsidP="00137DEC">
                        <w:pPr>
                          <w:contextualSpacing/>
                          <w:jc w:val="right"/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</w:pPr>
                        <w:r w:rsidRPr="00AB4A82">
                          <w:rPr>
                            <w:rFonts w:asciiTheme="minorHAnsi" w:hAnsiTheme="minorHAnsi" w:cstheme="minorHAnsi"/>
                            <w:b/>
                            <w:bCs/>
                            <w:color w:val="548DD4" w:themeColor="text2" w:themeTint="99"/>
                            <w:sz w:val="14"/>
                            <w:szCs w:val="14"/>
                          </w:rPr>
                          <w:t>Timbro 491</w:t>
                        </w:r>
                        <w:r w:rsidR="00591EFF" w:rsidRPr="00AB4A82">
                          <w:rPr>
                            <w:rFonts w:asciiTheme="minorHAnsi" w:hAnsiTheme="minorHAnsi" w:cstheme="minorHAnsi"/>
                            <w:b/>
                            <w:bCs/>
                            <w:color w:val="548DD4" w:themeColor="text2" w:themeTint="99"/>
                            <w:sz w:val="14"/>
                            <w:szCs w:val="14"/>
                          </w:rPr>
                          <w:t>2</w:t>
                        </w:r>
                        <w:r w:rsidRPr="000E6EEC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 xml:space="preserve"> - </w:t>
                        </w:r>
                        <w:r w:rsidR="00591EFF" w:rsidRPr="000E6EEC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>47</w:t>
                        </w:r>
                        <w:r w:rsidRPr="000E6EEC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>x</w:t>
                        </w:r>
                        <w:r w:rsidR="00591EFF" w:rsidRPr="000E6EEC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>18</w:t>
                        </w:r>
                        <w:r w:rsidRPr="000E6EEC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>mm</w:t>
                        </w:r>
                        <w:r w:rsidR="000E6EEC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 xml:space="preserve"> 5 righe</w:t>
                        </w:r>
                      </w:p>
                    </w:txbxContent>
                  </v:textbox>
                </v:rect>
                <v:rect id="Rettangolo 24" o:spid="_x0000_s1030" style="position:absolute;top:5756;width:1368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" filled="f" strokecolor="black [3213]" strokeweight=".25pt">
                  <v:textbox inset=".5mm,0,.5mm,0">
                    <w:txbxContent>
                      <w:p w14:paraId="56F96DEB" w14:textId="010C97F4" w:rsidR="00591EFF" w:rsidRPr="004E465A" w:rsidRDefault="00591EFF" w:rsidP="00137DEC">
                        <w:pPr>
                          <w:contextualSpacing/>
                          <w:jc w:val="right"/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</w:pPr>
                        <w:r w:rsidRPr="00AB4A82">
                          <w:rPr>
                            <w:rFonts w:asciiTheme="minorHAnsi" w:hAnsiTheme="minorHAnsi" w:cstheme="minorHAnsi"/>
                            <w:b/>
                            <w:bCs/>
                            <w:color w:val="548DD4" w:themeColor="text2" w:themeTint="99"/>
                            <w:sz w:val="14"/>
                            <w:szCs w:val="14"/>
                          </w:rPr>
                          <w:t>Timbro 4911</w:t>
                        </w:r>
                        <w:r w:rsidRPr="004E465A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 xml:space="preserve"> - 38x14mm</w:t>
                        </w:r>
                        <w:r w:rsidR="004E465A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 xml:space="preserve"> 4 righe</w:t>
                        </w:r>
                      </w:p>
                    </w:txbxContent>
                  </v:textbox>
                </v:rect>
                <v:rect id="Rettangolo 25" o:spid="_x0000_s1031" style="position:absolute;top:7198;width:936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" filled="f" strokecolor="black [3213]" strokeweight=".25pt">
                  <v:textbox inset=".5mm,0,.5mm,0">
                    <w:txbxContent>
                      <w:p w14:paraId="334E9A81" w14:textId="5470E052" w:rsidR="00E102B9" w:rsidRPr="00E102B9" w:rsidRDefault="00E102B9" w:rsidP="00137DEC">
                        <w:pPr>
                          <w:contextualSpacing/>
                          <w:jc w:val="right"/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</w:pPr>
                        <w:r w:rsidRPr="00AB4A82">
                          <w:rPr>
                            <w:rFonts w:asciiTheme="minorHAnsi" w:hAnsiTheme="minorHAnsi" w:cstheme="minorHAnsi"/>
                            <w:b/>
                            <w:bCs/>
                            <w:color w:val="548DD4" w:themeColor="text2" w:themeTint="99"/>
                            <w:sz w:val="14"/>
                            <w:szCs w:val="14"/>
                          </w:rPr>
                          <w:t>Timbro 4910</w:t>
                        </w:r>
                        <w:r w:rsidRPr="00E102B9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 xml:space="preserve"> - 26x10mm</w:t>
                        </w:r>
                        <w:r w:rsidR="004E465A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 xml:space="preserve"> 3 righe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"/>
          <w:szCs w:val="2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246EEF9" wp14:editId="6F24A59A">
                <wp:simplePos x="0" y="0"/>
                <wp:positionH relativeFrom="column">
                  <wp:posOffset>5655</wp:posOffset>
                </wp:positionH>
                <wp:positionV relativeFrom="paragraph">
                  <wp:posOffset>3310</wp:posOffset>
                </wp:positionV>
                <wp:extent cx="180975" cy="2496820"/>
                <wp:effectExtent l="0" t="0" r="9525" b="0"/>
                <wp:wrapNone/>
                <wp:docPr id="29" name="Rettango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4968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1CD169" w14:textId="03DCC3DA" w:rsidR="003520D7" w:rsidRPr="002F54CE" w:rsidRDefault="003520D7" w:rsidP="003520D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F54CE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DIMENSIONI REALI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46EEF9" id="Rettangolo 29" o:spid="_x0000_s1032" style="position:absolute;margin-left:.45pt;margin-top:.25pt;width:14.25pt;height:196.6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" fillcolor="#c6d9f1 [671]" stroked="f" strokeweight="2pt">
                <v:textbox style="layout-flow:vertical;mso-layout-flow-alt:bottom-to-top" inset="0,0,0,0">
                  <w:txbxContent>
                    <w:p w14:paraId="351CD169" w14:textId="03DCC3DA" w:rsidR="003520D7" w:rsidRPr="002F54CE" w:rsidRDefault="003520D7" w:rsidP="003520D7">
                      <w:pPr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F54CE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  <w:t>DIMENSIONI REALI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41" w:rightFromText="141" w:vertAnchor="text" w:horzAnchor="margin" w:tblpY="-83"/>
        <w:tblW w:w="10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0488"/>
      </w:tblGrid>
      <w:tr w:rsidR="00AC6534" w:rsidRPr="00AC6534" w14:paraId="4A8BE85F" w14:textId="77777777" w:rsidTr="00AC6534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14:paraId="5461E49B" w14:textId="0128D9EB" w:rsidR="00AC6534" w:rsidRPr="00AC6534" w:rsidRDefault="00AC6534" w:rsidP="00221CFC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22"/>
              </w:rPr>
              <w:t>Timbri rettangolari</w:t>
            </w:r>
          </w:p>
        </w:tc>
      </w:tr>
    </w:tbl>
    <w:p w14:paraId="61899163" w14:textId="5F982A7E" w:rsidR="004D33A3" w:rsidRPr="00AC6534" w:rsidRDefault="004D33A3" w:rsidP="00E20C1D">
      <w:pPr>
        <w:rPr>
          <w:rFonts w:asciiTheme="minorHAnsi" w:hAnsiTheme="minorHAnsi" w:cstheme="minorHAnsi"/>
          <w:b/>
          <w:bCs/>
          <w:sz w:val="2"/>
          <w:szCs w:val="22"/>
        </w:rPr>
      </w:pPr>
    </w:p>
    <w:p w14:paraId="681B3047" w14:textId="524DACBC" w:rsidR="004D33A3" w:rsidRPr="00AC6534" w:rsidRDefault="004D33A3" w:rsidP="00E20C1D">
      <w:pPr>
        <w:rPr>
          <w:rFonts w:asciiTheme="minorHAnsi" w:hAnsiTheme="minorHAnsi" w:cstheme="minorHAnsi"/>
          <w:b/>
          <w:bCs/>
          <w:sz w:val="2"/>
          <w:szCs w:val="22"/>
        </w:rPr>
      </w:pPr>
    </w:p>
    <w:p w14:paraId="107420F9" w14:textId="41327BE0" w:rsidR="004D33A3" w:rsidRPr="00AC6534" w:rsidRDefault="004D33A3" w:rsidP="00E20C1D">
      <w:pPr>
        <w:rPr>
          <w:rFonts w:asciiTheme="minorHAnsi" w:hAnsiTheme="minorHAnsi" w:cstheme="minorHAnsi"/>
          <w:b/>
          <w:bCs/>
          <w:sz w:val="2"/>
          <w:szCs w:val="22"/>
        </w:rPr>
      </w:pPr>
    </w:p>
    <w:p w14:paraId="3F12ED96" w14:textId="56E0DB42" w:rsidR="00AC6534" w:rsidRDefault="00AC6534" w:rsidP="00AC6534">
      <w:pPr>
        <w:rPr>
          <w:rFonts w:cs="Arial"/>
          <w:b/>
          <w:bCs/>
          <w:sz w:val="2"/>
          <w:szCs w:val="22"/>
        </w:rPr>
      </w:pPr>
    </w:p>
    <w:p w14:paraId="23DC007D" w14:textId="12095E3B" w:rsidR="004D33A3" w:rsidRPr="00AC6534" w:rsidRDefault="004D33A3" w:rsidP="00E20C1D">
      <w:pPr>
        <w:rPr>
          <w:rFonts w:asciiTheme="minorHAnsi" w:hAnsiTheme="minorHAnsi" w:cstheme="minorHAnsi"/>
          <w:b/>
          <w:bCs/>
          <w:sz w:val="2"/>
          <w:szCs w:val="22"/>
        </w:rPr>
      </w:pPr>
    </w:p>
    <w:p w14:paraId="36250F8E" w14:textId="57D5A53E" w:rsidR="004D33A3" w:rsidRPr="00AC6534" w:rsidRDefault="004D33A3" w:rsidP="00E20C1D">
      <w:pPr>
        <w:rPr>
          <w:rFonts w:asciiTheme="minorHAnsi" w:hAnsiTheme="minorHAnsi" w:cstheme="minorHAnsi"/>
          <w:b/>
          <w:bCs/>
          <w:sz w:val="2"/>
          <w:szCs w:val="22"/>
        </w:rPr>
      </w:pPr>
    </w:p>
    <w:p w14:paraId="1901FAD9" w14:textId="2409AC34" w:rsidR="004D33A3" w:rsidRPr="00AC6534" w:rsidRDefault="004D33A3" w:rsidP="00E20C1D">
      <w:pPr>
        <w:rPr>
          <w:rFonts w:asciiTheme="minorHAnsi" w:hAnsiTheme="minorHAnsi" w:cstheme="minorHAnsi"/>
          <w:b/>
          <w:bCs/>
          <w:sz w:val="2"/>
          <w:szCs w:val="22"/>
        </w:rPr>
      </w:pPr>
    </w:p>
    <w:p w14:paraId="50F2137B" w14:textId="06FE2496" w:rsidR="004D33A3" w:rsidRPr="00AC6534" w:rsidRDefault="004D33A3" w:rsidP="00E20C1D">
      <w:pPr>
        <w:rPr>
          <w:rFonts w:asciiTheme="minorHAnsi" w:hAnsiTheme="minorHAnsi" w:cstheme="minorHAnsi"/>
          <w:b/>
          <w:bCs/>
          <w:sz w:val="2"/>
          <w:szCs w:val="22"/>
        </w:rPr>
      </w:pPr>
    </w:p>
    <w:p w14:paraId="0D237AE8" w14:textId="5CC4D5E6" w:rsidR="004D33A3" w:rsidRPr="00AC6534" w:rsidRDefault="004D33A3" w:rsidP="00E20C1D">
      <w:pPr>
        <w:rPr>
          <w:rFonts w:asciiTheme="minorHAnsi" w:hAnsiTheme="minorHAnsi" w:cstheme="minorHAnsi"/>
          <w:b/>
          <w:bCs/>
          <w:sz w:val="2"/>
          <w:szCs w:val="22"/>
        </w:rPr>
      </w:pPr>
    </w:p>
    <w:p w14:paraId="109CD687" w14:textId="2CC49A53" w:rsidR="004D33A3" w:rsidRPr="00AC6534" w:rsidRDefault="004D33A3" w:rsidP="00E20C1D">
      <w:pPr>
        <w:rPr>
          <w:rFonts w:asciiTheme="minorHAnsi" w:hAnsiTheme="minorHAnsi" w:cstheme="minorHAnsi"/>
          <w:b/>
          <w:bCs/>
          <w:sz w:val="2"/>
          <w:szCs w:val="22"/>
        </w:rPr>
      </w:pPr>
    </w:p>
    <w:p w14:paraId="5B89D996" w14:textId="7D226365" w:rsidR="004D33A3" w:rsidRPr="00AC6534" w:rsidRDefault="004D33A3" w:rsidP="00E20C1D">
      <w:pPr>
        <w:rPr>
          <w:rFonts w:asciiTheme="minorHAnsi" w:hAnsiTheme="minorHAnsi" w:cstheme="minorHAnsi"/>
          <w:b/>
          <w:bCs/>
          <w:sz w:val="2"/>
          <w:szCs w:val="22"/>
        </w:rPr>
      </w:pPr>
    </w:p>
    <w:p w14:paraId="51B7BC5E" w14:textId="7DA52125" w:rsidR="009F44DC" w:rsidRPr="00AC6534" w:rsidRDefault="009F44DC" w:rsidP="00E20C1D">
      <w:pPr>
        <w:rPr>
          <w:rFonts w:asciiTheme="minorHAnsi" w:hAnsiTheme="minorHAnsi" w:cstheme="minorHAnsi"/>
          <w:b/>
          <w:bCs/>
          <w:sz w:val="2"/>
          <w:szCs w:val="22"/>
        </w:rPr>
      </w:pPr>
    </w:p>
    <w:p w14:paraId="7C1639F6" w14:textId="2780C7FC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0D6E49B3" w14:textId="6978FFB3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471B0BAB" w14:textId="7A8F52CD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3161E5AD" w14:textId="1C46F49E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1C619CB9" w14:textId="29A22569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3563069C" w14:textId="5138807E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45708773" w14:textId="6F8AB9C8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3DB6A4C3" w14:textId="63B259B0" w:rsidR="009359E2" w:rsidRPr="00AC6534" w:rsidRDefault="006F2498" w:rsidP="009359E2">
      <w:pPr>
        <w:rPr>
          <w:rFonts w:asciiTheme="minorHAnsi" w:hAnsiTheme="minorHAnsi" w:cstheme="minorHAnsi"/>
          <w:sz w:val="2"/>
          <w:szCs w:val="22"/>
        </w:rPr>
      </w:pPr>
      <w:r>
        <w:rPr>
          <w:rFonts w:asciiTheme="minorHAnsi" w:hAnsiTheme="minorHAnsi" w:cstheme="minorHAnsi"/>
          <w:noProof/>
          <w:sz w:val="2"/>
          <w:szCs w:val="22"/>
        </w:rPr>
        <w:drawing>
          <wp:anchor distT="0" distB="0" distL="114300" distR="114300" simplePos="0" relativeHeight="251658246" behindDoc="0" locked="0" layoutInCell="1" allowOverlap="1" wp14:anchorId="6A6E7137" wp14:editId="65CE1C55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989330" cy="661670"/>
            <wp:effectExtent l="0" t="0" r="1270" b="5080"/>
            <wp:wrapNone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magine 32"/>
                    <pic:cNvPicPr/>
                  </pic:nvPicPr>
                  <pic:blipFill>
                    <a:blip r:embed="rId13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285C3" w14:textId="41473468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4693AF65" w14:textId="50095159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1F0EE3C1" w14:textId="6BAB0ECB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6473ECE7" w14:textId="4B39CA27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14F56A3B" w14:textId="2FB34E61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5ECD142D" w14:textId="0AF75ECA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1FB58AA4" w14:textId="424A01E0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668E61B7" w14:textId="318558B5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79CFC10E" w14:textId="124E84B1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31A089BC" w14:textId="14E0C402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419B0012" w14:textId="5B7EF6DE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2F5C0100" w14:textId="1CF904C0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2E6451AE" w14:textId="37775F40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29C683D9" w14:textId="66713D75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4A5590C4" w14:textId="4F9F8FEF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3761B0C5" w14:textId="07765F67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2ED95379" w14:textId="626403A0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31EBF395" w14:textId="43EC6888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5F72F53B" w14:textId="5836D1BE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4A1942C9" w14:textId="4623EDEA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6B6AFC20" w14:textId="4A6A6E48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6C442C96" w14:textId="124350AF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646E9BD1" w14:textId="52071546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3622A639" w14:textId="5B4CF2ED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0C3FC788" w14:textId="5246331A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0E231C04" w14:textId="44FDDB10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5202CEB3" w14:textId="4C929292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0726B0C5" w14:textId="20EF9F86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39E3AB69" w14:textId="1D4C6FA5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520BE9B3" w14:textId="1D9494DE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6A13FC98" w14:textId="433CE447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51F38F7B" w14:textId="489C4694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732D5EA9" w14:textId="6281768D" w:rsidR="009359E2" w:rsidRPr="00AC6534" w:rsidRDefault="00391800" w:rsidP="00391800">
      <w:pPr>
        <w:tabs>
          <w:tab w:val="left" w:pos="8623"/>
        </w:tabs>
        <w:rPr>
          <w:rFonts w:asciiTheme="minorHAnsi" w:hAnsiTheme="minorHAnsi" w:cstheme="minorHAnsi"/>
          <w:sz w:val="2"/>
          <w:szCs w:val="22"/>
        </w:rPr>
      </w:pPr>
      <w:r w:rsidRPr="00AC6534">
        <w:rPr>
          <w:rFonts w:asciiTheme="minorHAnsi" w:hAnsiTheme="minorHAnsi" w:cstheme="minorHAnsi"/>
          <w:sz w:val="2"/>
          <w:szCs w:val="22"/>
        </w:rPr>
        <w:tab/>
      </w:r>
    </w:p>
    <w:p w14:paraId="35CE86B2" w14:textId="39279B78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052510B1" w14:textId="57A8DE27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1FEF9E4E" w14:textId="3ED2E249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729F12E6" w14:textId="5C7F6F9A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625E56F3" w14:textId="7BD25E28" w:rsidR="009359E2" w:rsidRPr="00AC6534" w:rsidRDefault="00391800" w:rsidP="00391800">
      <w:pPr>
        <w:tabs>
          <w:tab w:val="left" w:pos="1741"/>
        </w:tabs>
        <w:rPr>
          <w:rFonts w:asciiTheme="minorHAnsi" w:hAnsiTheme="minorHAnsi" w:cstheme="minorHAnsi"/>
          <w:sz w:val="2"/>
          <w:szCs w:val="22"/>
        </w:rPr>
      </w:pPr>
      <w:r w:rsidRPr="00AC6534">
        <w:rPr>
          <w:rFonts w:asciiTheme="minorHAnsi" w:hAnsiTheme="minorHAnsi" w:cstheme="minorHAnsi"/>
          <w:sz w:val="2"/>
          <w:szCs w:val="22"/>
        </w:rPr>
        <w:tab/>
      </w:r>
    </w:p>
    <w:p w14:paraId="58DD9C37" w14:textId="48BEC64B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59C9FCB1" w14:textId="34E093E7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75CF7564" w14:textId="45D3550C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0DB01656" w14:textId="37558CDA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68095618" w14:textId="4002C10C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2063FDE8" w14:textId="039C4125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0BEC522D" w14:textId="36678761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576C3B93" w14:textId="29E22424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33F6549A" w14:textId="4459E006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20A9BF81" w14:textId="195617B7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320B19B0" w14:textId="05C79D77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6D933F65" w14:textId="7BA15195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5DB3150B" w14:textId="3E15262A" w:rsidR="009359E2" w:rsidRPr="00AC6534" w:rsidRDefault="00B667E4" w:rsidP="009359E2">
      <w:pPr>
        <w:rPr>
          <w:rFonts w:asciiTheme="minorHAnsi" w:hAnsiTheme="minorHAnsi" w:cstheme="minorHAnsi"/>
          <w:sz w:val="2"/>
          <w:szCs w:val="22"/>
        </w:rPr>
      </w:pPr>
      <w:r>
        <w:rPr>
          <w:rFonts w:asciiTheme="minorHAnsi" w:hAnsiTheme="minorHAnsi" w:cstheme="minorHAnsi"/>
          <w:noProof/>
          <w:sz w:val="2"/>
          <w:szCs w:val="22"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4C65E7DB" wp14:editId="57331E93">
                <wp:simplePos x="0" y="0"/>
                <wp:positionH relativeFrom="column">
                  <wp:posOffset>252673</wp:posOffset>
                </wp:positionH>
                <wp:positionV relativeFrom="paragraph">
                  <wp:posOffset>17238</wp:posOffset>
                </wp:positionV>
                <wp:extent cx="2699385" cy="1367048"/>
                <wp:effectExtent l="0" t="0" r="24765" b="24130"/>
                <wp:wrapNone/>
                <wp:docPr id="27" name="Grup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9385" cy="1367048"/>
                          <a:chOff x="0" y="5082"/>
                          <a:chExt cx="2699385" cy="1367790"/>
                        </a:xfrm>
                      </wpg:grpSpPr>
                      <wps:wsp>
                        <wps:cNvPr id="16" name="Rettangolo 16"/>
                        <wps:cNvSpPr/>
                        <wps:spPr>
                          <a:xfrm>
                            <a:off x="0" y="5082"/>
                            <a:ext cx="2699385" cy="136779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7CC010" w14:textId="5E10F892" w:rsidR="008F3E87" w:rsidRPr="00140392" w:rsidRDefault="007B00BD" w:rsidP="008F3E87">
                              <w:pPr>
                                <w:contextualSpacing/>
                                <w:jc w:val="right"/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</w:pPr>
                              <w:r w:rsidRPr="00AB4A82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>Timbro 49</w:t>
                              </w:r>
                              <w:r w:rsidR="000A6FEB" w:rsidRPr="00AB4A82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>26</w:t>
                              </w:r>
                              <w:r w:rsidR="000A6FEB" w:rsidRPr="00140392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 xml:space="preserve"> - </w:t>
                              </w:r>
                              <w:r w:rsidR="008F3E87" w:rsidRPr="00140392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>75x38</w:t>
                              </w:r>
                              <w:r w:rsidR="000277DF" w:rsidRPr="00140392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>mm</w:t>
                              </w:r>
                              <w:r w:rsidR="00140392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 xml:space="preserve"> 10 righe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18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ttangolo 18"/>
                        <wps:cNvSpPr/>
                        <wps:spPr>
                          <a:xfrm>
                            <a:off x="0" y="293298"/>
                            <a:ext cx="2519680" cy="10795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AC82FD" w14:textId="564A901D" w:rsidR="00127497" w:rsidRPr="00140392" w:rsidRDefault="00127497" w:rsidP="008F3E87">
                              <w:pPr>
                                <w:contextualSpacing/>
                                <w:jc w:val="right"/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</w:pPr>
                              <w:r w:rsidRPr="00AB4A82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>Timbro 49</w:t>
                              </w:r>
                              <w:r w:rsidR="000277DF" w:rsidRPr="00AB4A82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>31</w:t>
                              </w:r>
                              <w:r w:rsidRPr="00140392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 xml:space="preserve"> - 7</w:t>
                              </w:r>
                              <w:r w:rsidR="000277DF" w:rsidRPr="00140392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>0</w:t>
                              </w:r>
                              <w:r w:rsidRPr="00140392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>x3</w:t>
                              </w:r>
                              <w:r w:rsidR="000277DF" w:rsidRPr="00140392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>0mm</w:t>
                              </w:r>
                              <w:r w:rsidR="00140392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 xml:space="preserve">   7 righe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18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ttangolo 21"/>
                        <wps:cNvSpPr/>
                        <wps:spPr>
                          <a:xfrm>
                            <a:off x="0" y="472816"/>
                            <a:ext cx="2519680" cy="89979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E5B25F" w14:textId="73F63E2A" w:rsidR="00137DEC" w:rsidRPr="00B86263" w:rsidRDefault="00137DEC" w:rsidP="00137DEC">
                              <w:pPr>
                                <w:contextualSpacing/>
                                <w:jc w:val="right"/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</w:pPr>
                              <w:r w:rsidRPr="00AB4A82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>Timbro 4915</w:t>
                              </w:r>
                              <w:r w:rsidRPr="00B86263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 xml:space="preserve"> - 70x25mm</w:t>
                              </w:r>
                              <w:r w:rsidR="00B86263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 xml:space="preserve"> 7 righe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ttangolo 22"/>
                        <wps:cNvSpPr/>
                        <wps:spPr>
                          <a:xfrm>
                            <a:off x="0" y="580511"/>
                            <a:ext cx="2087880" cy="79184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92D42B" w14:textId="10F3D9CE" w:rsidR="00FC710C" w:rsidRPr="00B86263" w:rsidRDefault="00FC710C" w:rsidP="00137DEC">
                              <w:pPr>
                                <w:contextualSpacing/>
                                <w:jc w:val="right"/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</w:pPr>
                              <w:r w:rsidRPr="00AB4A82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>Timbro 49</w:t>
                              </w:r>
                              <w:r w:rsidR="00313932" w:rsidRPr="00AB4A82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>13</w:t>
                              </w:r>
                              <w:r w:rsidRPr="00B86263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 xml:space="preserve"> - </w:t>
                              </w:r>
                              <w:r w:rsidR="00313932" w:rsidRPr="00B86263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>58</w:t>
                              </w:r>
                              <w:r w:rsidRPr="00B86263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>x2</w:t>
                              </w:r>
                              <w:r w:rsidR="00313932" w:rsidRPr="00B86263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>2</w:t>
                              </w:r>
                              <w:r w:rsidRPr="00B86263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>mm</w:t>
                              </w:r>
                              <w:r w:rsidR="00B86263">
                                <w:rPr>
                                  <w:rFonts w:asciiTheme="minorHAnsi" w:hAnsiTheme="minorHAnsi" w:cstheme="minorHAnsi"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  <w:t xml:space="preserve"> 6 righe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65E7DB" id="Gruppo 27" o:spid="_x0000_s1033" style="position:absolute;margin-left:19.9pt;margin-top:1.35pt;width:212.55pt;height:107.65pt;z-index:251658244" coordorigin=",50" coordsize="26993,13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">
                <v:rect id="Rettangolo 16" o:spid="_x0000_s1034" style="position:absolute;top:50;width:26993;height:13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" filled="f" strokecolor="black [3213]" strokeweight=".25pt">
                  <v:textbox inset="0,0,.5mm,0">
                    <w:txbxContent>
                      <w:p w14:paraId="7C7CC010" w14:textId="5E10F892" w:rsidR="008F3E87" w:rsidRPr="00140392" w:rsidRDefault="007B00BD" w:rsidP="008F3E87">
                        <w:pPr>
                          <w:contextualSpacing/>
                          <w:jc w:val="right"/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</w:pPr>
                        <w:r w:rsidRPr="00AB4A82">
                          <w:rPr>
                            <w:rFonts w:asciiTheme="minorHAnsi" w:hAnsiTheme="minorHAnsi" w:cstheme="minorHAnsi"/>
                            <w:b/>
                            <w:bCs/>
                            <w:color w:val="548DD4" w:themeColor="text2" w:themeTint="99"/>
                            <w:sz w:val="14"/>
                            <w:szCs w:val="14"/>
                          </w:rPr>
                          <w:t>Timbro 49</w:t>
                        </w:r>
                        <w:r w:rsidR="000A6FEB" w:rsidRPr="00AB4A82">
                          <w:rPr>
                            <w:rFonts w:asciiTheme="minorHAnsi" w:hAnsiTheme="minorHAnsi" w:cstheme="minorHAnsi"/>
                            <w:b/>
                            <w:bCs/>
                            <w:color w:val="548DD4" w:themeColor="text2" w:themeTint="99"/>
                            <w:sz w:val="14"/>
                            <w:szCs w:val="14"/>
                          </w:rPr>
                          <w:t>26</w:t>
                        </w:r>
                        <w:r w:rsidR="000A6FEB" w:rsidRPr="00140392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 xml:space="preserve"> - </w:t>
                        </w:r>
                        <w:r w:rsidR="008F3E87" w:rsidRPr="00140392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>75x38</w:t>
                        </w:r>
                        <w:r w:rsidR="000277DF" w:rsidRPr="00140392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>mm</w:t>
                        </w:r>
                        <w:r w:rsidR="00140392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 xml:space="preserve"> 10 righe</w:t>
                        </w:r>
                      </w:p>
                    </w:txbxContent>
                  </v:textbox>
                </v:rect>
                <v:rect id="Rettangolo 18" o:spid="_x0000_s1035" style="position:absolute;top:2932;width:25196;height:10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" filled="f" strokecolor="black [3213]" strokeweight=".25pt">
                  <v:textbox inset="0,0,.5mm,0">
                    <w:txbxContent>
                      <w:p w14:paraId="4BAC82FD" w14:textId="564A901D" w:rsidR="00127497" w:rsidRPr="00140392" w:rsidRDefault="00127497" w:rsidP="008F3E87">
                        <w:pPr>
                          <w:contextualSpacing/>
                          <w:jc w:val="right"/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</w:pPr>
                        <w:r w:rsidRPr="00AB4A82">
                          <w:rPr>
                            <w:rFonts w:asciiTheme="minorHAnsi" w:hAnsiTheme="minorHAnsi" w:cstheme="minorHAnsi"/>
                            <w:b/>
                            <w:bCs/>
                            <w:color w:val="548DD4" w:themeColor="text2" w:themeTint="99"/>
                            <w:sz w:val="14"/>
                            <w:szCs w:val="14"/>
                          </w:rPr>
                          <w:t>Timbro 49</w:t>
                        </w:r>
                        <w:r w:rsidR="000277DF" w:rsidRPr="00AB4A82">
                          <w:rPr>
                            <w:rFonts w:asciiTheme="minorHAnsi" w:hAnsiTheme="minorHAnsi" w:cstheme="minorHAnsi"/>
                            <w:b/>
                            <w:bCs/>
                            <w:color w:val="548DD4" w:themeColor="text2" w:themeTint="99"/>
                            <w:sz w:val="14"/>
                            <w:szCs w:val="14"/>
                          </w:rPr>
                          <w:t>31</w:t>
                        </w:r>
                        <w:r w:rsidRPr="00140392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 xml:space="preserve"> - 7</w:t>
                        </w:r>
                        <w:r w:rsidR="000277DF" w:rsidRPr="00140392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>0</w:t>
                        </w:r>
                        <w:r w:rsidRPr="00140392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>x3</w:t>
                        </w:r>
                        <w:r w:rsidR="000277DF" w:rsidRPr="00140392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>0mm</w:t>
                        </w:r>
                        <w:r w:rsidR="00140392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 xml:space="preserve">   7 righe</w:t>
                        </w:r>
                      </w:p>
                    </w:txbxContent>
                  </v:textbox>
                </v:rect>
                <v:rect id="Rettangolo 21" o:spid="_x0000_s1036" style="position:absolute;top:4728;width:25196;height:8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" filled="f" strokecolor="black [3213]" strokeweight=".25pt">
                  <v:textbox inset=".5mm,0,.5mm,0">
                    <w:txbxContent>
                      <w:p w14:paraId="3AE5B25F" w14:textId="73F63E2A" w:rsidR="00137DEC" w:rsidRPr="00B86263" w:rsidRDefault="00137DEC" w:rsidP="00137DEC">
                        <w:pPr>
                          <w:contextualSpacing/>
                          <w:jc w:val="right"/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</w:pPr>
                        <w:r w:rsidRPr="00AB4A82">
                          <w:rPr>
                            <w:rFonts w:asciiTheme="minorHAnsi" w:hAnsiTheme="minorHAnsi" w:cstheme="minorHAnsi"/>
                            <w:b/>
                            <w:bCs/>
                            <w:color w:val="548DD4" w:themeColor="text2" w:themeTint="99"/>
                            <w:sz w:val="14"/>
                            <w:szCs w:val="14"/>
                          </w:rPr>
                          <w:t>Timbro 4915</w:t>
                        </w:r>
                        <w:r w:rsidRPr="00B86263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 xml:space="preserve"> - 70x25mm</w:t>
                        </w:r>
                        <w:r w:rsidR="00B86263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 xml:space="preserve"> 7 righe</w:t>
                        </w:r>
                      </w:p>
                    </w:txbxContent>
                  </v:textbox>
                </v:rect>
                <v:rect id="Rettangolo 22" o:spid="_x0000_s1037" style="position:absolute;top:5805;width:20878;height:7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" filled="f" strokecolor="black [3213]" strokeweight=".25pt">
                  <v:textbox inset=".5mm,0,.5mm,0">
                    <w:txbxContent>
                      <w:p w14:paraId="7792D42B" w14:textId="10F3D9CE" w:rsidR="00FC710C" w:rsidRPr="00B86263" w:rsidRDefault="00FC710C" w:rsidP="00137DEC">
                        <w:pPr>
                          <w:contextualSpacing/>
                          <w:jc w:val="right"/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</w:pPr>
                        <w:r w:rsidRPr="00AB4A82">
                          <w:rPr>
                            <w:rFonts w:asciiTheme="minorHAnsi" w:hAnsiTheme="minorHAnsi" w:cstheme="minorHAnsi"/>
                            <w:b/>
                            <w:bCs/>
                            <w:color w:val="548DD4" w:themeColor="text2" w:themeTint="99"/>
                            <w:sz w:val="14"/>
                            <w:szCs w:val="14"/>
                          </w:rPr>
                          <w:t>Timbro 49</w:t>
                        </w:r>
                        <w:r w:rsidR="00313932" w:rsidRPr="00AB4A82">
                          <w:rPr>
                            <w:rFonts w:asciiTheme="minorHAnsi" w:hAnsiTheme="minorHAnsi" w:cstheme="minorHAnsi"/>
                            <w:b/>
                            <w:bCs/>
                            <w:color w:val="548DD4" w:themeColor="text2" w:themeTint="99"/>
                            <w:sz w:val="14"/>
                            <w:szCs w:val="14"/>
                          </w:rPr>
                          <w:t>13</w:t>
                        </w:r>
                        <w:r w:rsidRPr="00B86263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 xml:space="preserve"> - </w:t>
                        </w:r>
                        <w:r w:rsidR="00313932" w:rsidRPr="00B86263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>58</w:t>
                        </w:r>
                        <w:r w:rsidRPr="00B86263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>x2</w:t>
                        </w:r>
                        <w:r w:rsidR="00313932" w:rsidRPr="00B86263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>2</w:t>
                        </w:r>
                        <w:r w:rsidRPr="00B86263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>mm</w:t>
                        </w:r>
                        <w:r w:rsidR="00B86263">
                          <w:rPr>
                            <w:rFonts w:asciiTheme="minorHAnsi" w:hAnsiTheme="minorHAnsi" w:cstheme="minorHAnsi"/>
                            <w:color w:val="548DD4" w:themeColor="text2" w:themeTint="99"/>
                            <w:sz w:val="14"/>
                            <w:szCs w:val="14"/>
                          </w:rPr>
                          <w:t xml:space="preserve"> 6 righe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D41770F" w14:textId="2DB40749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2E9D8555" w14:textId="5492535B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5AAE2808" w14:textId="501A2C58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22EF7975" w14:textId="3F373234" w:rsidR="009359E2" w:rsidRPr="00AC6534" w:rsidRDefault="00AE04FD" w:rsidP="00AE04FD">
      <w:pPr>
        <w:tabs>
          <w:tab w:val="left" w:pos="7282"/>
        </w:tabs>
        <w:rPr>
          <w:rFonts w:asciiTheme="minorHAnsi" w:hAnsiTheme="minorHAnsi" w:cstheme="minorHAnsi"/>
          <w:sz w:val="2"/>
          <w:szCs w:val="22"/>
        </w:rPr>
      </w:pPr>
      <w:r w:rsidRPr="00AC6534">
        <w:rPr>
          <w:rFonts w:asciiTheme="minorHAnsi" w:hAnsiTheme="minorHAnsi" w:cstheme="minorHAnsi"/>
          <w:sz w:val="2"/>
          <w:szCs w:val="22"/>
        </w:rPr>
        <w:tab/>
      </w:r>
    </w:p>
    <w:p w14:paraId="76F9B46F" w14:textId="490B7B62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69790B15" w14:textId="63AB1984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35FEC494" w14:textId="46C7905A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62D70D24" w14:textId="461D4DAE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3B4E0353" w14:textId="673BF1F0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189BCE5D" w14:textId="58839B6B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751B7D18" w14:textId="6023AD6C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64753135" w14:textId="19F0F53B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7FD61583" w14:textId="152EDF51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63DF8A5F" w14:textId="2C5A797E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6782CDDA" w14:textId="201FFFC3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06A38DF8" w14:textId="4B8A2A6D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0E8A6E71" w14:textId="6FBBAC88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0DD6C230" w14:textId="118ABE6B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0FE03440" w14:textId="6FBFCE76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0AC17D37" w14:textId="283A5D7E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1B15F34B" w14:textId="79CE179E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45852CBC" w14:textId="5D3C0785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49143F77" w14:textId="30E4DDDF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5A748D3B" w14:textId="445B0120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724709A8" w14:textId="2A4A547D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00980CF7" w14:textId="67006074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0988CA0F" w14:textId="5FBC640F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59577FA5" w14:textId="42F62378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0CC25531" w14:textId="164AEFBA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53DB6B84" w14:textId="23B88298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7876BA50" w14:textId="7DD678A2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27DEDC82" w14:textId="2BBE323B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3A99D474" w14:textId="752BBA7E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33B6C0C9" w14:textId="050EB185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1FBCEE45" w14:textId="2E0D9453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5A000406" w14:textId="383E8769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26210BD9" w14:textId="5CD04697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3D3108FD" w14:textId="533904AB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3C60F182" w14:textId="6E1DDE77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0AEC7E0F" w14:textId="2DACBE9F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5719A3F1" w14:textId="0DB327A6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2D04CFA4" w14:textId="2C9E933B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5A83114E" w14:textId="713BB320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1A53D201" w14:textId="1CAC421D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17710C88" w14:textId="3A124739" w:rsidR="009359E2" w:rsidRPr="00AC6534" w:rsidRDefault="00391800" w:rsidP="00391800">
      <w:pPr>
        <w:tabs>
          <w:tab w:val="left" w:pos="4069"/>
        </w:tabs>
        <w:rPr>
          <w:rFonts w:asciiTheme="minorHAnsi" w:hAnsiTheme="minorHAnsi" w:cstheme="minorHAnsi"/>
          <w:sz w:val="2"/>
          <w:szCs w:val="22"/>
        </w:rPr>
      </w:pPr>
      <w:r w:rsidRPr="00AC6534">
        <w:rPr>
          <w:rFonts w:asciiTheme="minorHAnsi" w:hAnsiTheme="minorHAnsi" w:cstheme="minorHAnsi"/>
          <w:sz w:val="2"/>
          <w:szCs w:val="22"/>
        </w:rPr>
        <w:tab/>
      </w:r>
    </w:p>
    <w:p w14:paraId="342D78B8" w14:textId="4F7CF34C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078E9D41" w14:textId="053376A5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225B5BFA" w14:textId="25E45CF7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44CF2CB9" w14:textId="5AF38980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4BEEDA9A" w14:textId="25451D63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678537D4" w14:textId="57AC3027" w:rsidR="009359E2" w:rsidRPr="00AC6534" w:rsidRDefault="00ED4204" w:rsidP="00ED4204">
      <w:pPr>
        <w:tabs>
          <w:tab w:val="left" w:pos="2540"/>
        </w:tabs>
        <w:rPr>
          <w:rFonts w:asciiTheme="minorHAnsi" w:hAnsiTheme="minorHAnsi" w:cstheme="minorHAnsi"/>
          <w:sz w:val="2"/>
          <w:szCs w:val="22"/>
        </w:rPr>
      </w:pPr>
      <w:r w:rsidRPr="00AC6534">
        <w:rPr>
          <w:rFonts w:asciiTheme="minorHAnsi" w:hAnsiTheme="minorHAnsi" w:cstheme="minorHAnsi"/>
          <w:sz w:val="2"/>
          <w:szCs w:val="22"/>
        </w:rPr>
        <w:tab/>
      </w:r>
    </w:p>
    <w:p w14:paraId="467CDC0A" w14:textId="3F1234FD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3887A115" w14:textId="463B6DEF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70F5325A" w14:textId="0999A04F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65A7A2AE" w14:textId="6B18DEF3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342E0624" w14:textId="64AE6247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10FD1769" w14:textId="5877D3E9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08097767" w14:textId="6E365127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34D441DA" w14:textId="4DEF0543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65A9B69A" w14:textId="3ACF14ED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35629FEA" w14:textId="239DA95A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7276B743" w14:textId="4F616FD0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680B5CBF" w14:textId="16F1F197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5ACDFE67" w14:textId="329FC59D" w:rsidR="009359E2" w:rsidRPr="00AC6534" w:rsidRDefault="002A1AED" w:rsidP="002A1AED">
      <w:pPr>
        <w:tabs>
          <w:tab w:val="left" w:pos="2798"/>
        </w:tabs>
        <w:rPr>
          <w:rFonts w:asciiTheme="minorHAnsi" w:hAnsiTheme="minorHAnsi" w:cstheme="minorHAnsi"/>
          <w:sz w:val="2"/>
          <w:szCs w:val="22"/>
        </w:rPr>
      </w:pPr>
      <w:r w:rsidRPr="00AC6534">
        <w:rPr>
          <w:rFonts w:asciiTheme="minorHAnsi" w:hAnsiTheme="minorHAnsi" w:cstheme="minorHAnsi"/>
          <w:sz w:val="2"/>
          <w:szCs w:val="22"/>
        </w:rPr>
        <w:tab/>
      </w:r>
    </w:p>
    <w:p w14:paraId="0AF9B731" w14:textId="28F598EF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70F8E343" w14:textId="17336466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299F55A1" w14:textId="60A4BA48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2A8B5039" w14:textId="710EA131" w:rsidR="009359E2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594ACFAF" w14:textId="260E4238" w:rsidR="00EF4B2E" w:rsidRDefault="00EF4B2E" w:rsidP="009359E2">
      <w:pPr>
        <w:rPr>
          <w:rFonts w:asciiTheme="minorHAnsi" w:hAnsiTheme="minorHAnsi" w:cstheme="minorHAnsi"/>
          <w:sz w:val="2"/>
          <w:szCs w:val="22"/>
        </w:rPr>
      </w:pPr>
    </w:p>
    <w:p w14:paraId="0C0F296D" w14:textId="3CB4EE39" w:rsidR="00EF4B2E" w:rsidRDefault="00EF4B2E" w:rsidP="009359E2">
      <w:pPr>
        <w:rPr>
          <w:rFonts w:asciiTheme="minorHAnsi" w:hAnsiTheme="minorHAnsi" w:cstheme="minorHAnsi"/>
          <w:sz w:val="2"/>
          <w:szCs w:val="22"/>
        </w:rPr>
      </w:pPr>
    </w:p>
    <w:p w14:paraId="0423E052" w14:textId="6F615492" w:rsidR="00EF4B2E" w:rsidRDefault="00EF4B2E" w:rsidP="009359E2">
      <w:pPr>
        <w:rPr>
          <w:rFonts w:asciiTheme="minorHAnsi" w:hAnsiTheme="minorHAnsi" w:cstheme="minorHAnsi"/>
          <w:sz w:val="2"/>
          <w:szCs w:val="22"/>
        </w:rPr>
      </w:pPr>
    </w:p>
    <w:p w14:paraId="03F65A61" w14:textId="1CF6001A" w:rsidR="00EF4B2E" w:rsidRDefault="00EF4B2E" w:rsidP="009359E2">
      <w:pPr>
        <w:rPr>
          <w:rFonts w:asciiTheme="minorHAnsi" w:hAnsiTheme="minorHAnsi" w:cstheme="minorHAnsi"/>
          <w:sz w:val="2"/>
          <w:szCs w:val="22"/>
        </w:rPr>
      </w:pPr>
    </w:p>
    <w:p w14:paraId="246E9627" w14:textId="41830C31" w:rsidR="00EF4B2E" w:rsidRDefault="00EF4B2E" w:rsidP="009359E2">
      <w:pPr>
        <w:rPr>
          <w:rFonts w:asciiTheme="minorHAnsi" w:hAnsiTheme="minorHAnsi" w:cstheme="minorHAnsi"/>
          <w:sz w:val="2"/>
          <w:szCs w:val="22"/>
        </w:rPr>
      </w:pPr>
    </w:p>
    <w:p w14:paraId="5B778C37" w14:textId="7740D3A2" w:rsidR="00EF4B2E" w:rsidRDefault="00EF4B2E" w:rsidP="009359E2">
      <w:pPr>
        <w:rPr>
          <w:rFonts w:asciiTheme="minorHAnsi" w:hAnsiTheme="minorHAnsi" w:cstheme="minorHAnsi"/>
          <w:sz w:val="2"/>
          <w:szCs w:val="22"/>
        </w:rPr>
      </w:pPr>
    </w:p>
    <w:p w14:paraId="0D03E956" w14:textId="4C7C49E1" w:rsidR="00EF4B2E" w:rsidRDefault="00EF4B2E" w:rsidP="009359E2">
      <w:pPr>
        <w:rPr>
          <w:rFonts w:asciiTheme="minorHAnsi" w:hAnsiTheme="minorHAnsi" w:cstheme="minorHAnsi"/>
          <w:sz w:val="2"/>
          <w:szCs w:val="22"/>
        </w:rPr>
      </w:pPr>
    </w:p>
    <w:p w14:paraId="572B28DC" w14:textId="2DCB5DE2" w:rsidR="00EF4B2E" w:rsidRDefault="00EF4B2E" w:rsidP="009359E2">
      <w:pPr>
        <w:rPr>
          <w:rFonts w:asciiTheme="minorHAnsi" w:hAnsiTheme="minorHAnsi" w:cstheme="minorHAnsi"/>
          <w:sz w:val="2"/>
          <w:szCs w:val="22"/>
        </w:rPr>
      </w:pPr>
    </w:p>
    <w:p w14:paraId="6DDD7865" w14:textId="6460BDF7" w:rsidR="00EF4B2E" w:rsidRDefault="00EF4B2E" w:rsidP="009359E2">
      <w:pPr>
        <w:rPr>
          <w:rFonts w:asciiTheme="minorHAnsi" w:hAnsiTheme="minorHAnsi" w:cstheme="minorHAnsi"/>
          <w:sz w:val="2"/>
          <w:szCs w:val="22"/>
        </w:rPr>
      </w:pPr>
    </w:p>
    <w:p w14:paraId="6E648F8F" w14:textId="22E45132" w:rsidR="00EF4B2E" w:rsidRDefault="00EF4B2E" w:rsidP="009359E2">
      <w:pPr>
        <w:rPr>
          <w:rFonts w:asciiTheme="minorHAnsi" w:hAnsiTheme="minorHAnsi" w:cstheme="minorHAnsi"/>
          <w:sz w:val="2"/>
          <w:szCs w:val="22"/>
        </w:rPr>
      </w:pPr>
    </w:p>
    <w:p w14:paraId="2C0BA28A" w14:textId="55674486" w:rsidR="00EF4B2E" w:rsidRDefault="00EF4B2E" w:rsidP="009359E2">
      <w:pPr>
        <w:rPr>
          <w:rFonts w:asciiTheme="minorHAnsi" w:hAnsiTheme="minorHAnsi" w:cstheme="minorHAnsi"/>
          <w:sz w:val="2"/>
          <w:szCs w:val="22"/>
        </w:rPr>
      </w:pPr>
    </w:p>
    <w:p w14:paraId="75BCB1F3" w14:textId="77777777" w:rsidR="00EF4B2E" w:rsidRDefault="00EF4B2E" w:rsidP="009359E2">
      <w:pPr>
        <w:rPr>
          <w:rFonts w:asciiTheme="minorHAnsi" w:hAnsiTheme="minorHAnsi" w:cstheme="minorHAnsi"/>
          <w:sz w:val="2"/>
          <w:szCs w:val="22"/>
        </w:rPr>
      </w:pPr>
    </w:p>
    <w:p w14:paraId="1C66FAB8" w14:textId="35AD2BF4" w:rsidR="00EF4B2E" w:rsidRDefault="00EF4B2E" w:rsidP="009359E2">
      <w:pPr>
        <w:rPr>
          <w:rFonts w:asciiTheme="minorHAnsi" w:hAnsiTheme="minorHAnsi" w:cstheme="minorHAnsi"/>
          <w:sz w:val="2"/>
          <w:szCs w:val="22"/>
        </w:rPr>
      </w:pPr>
    </w:p>
    <w:p w14:paraId="4F7BF194" w14:textId="60EF8E9C" w:rsidR="00EF4B2E" w:rsidRDefault="00EF4B2E" w:rsidP="009359E2">
      <w:pPr>
        <w:rPr>
          <w:rFonts w:asciiTheme="minorHAnsi" w:hAnsiTheme="minorHAnsi" w:cstheme="minorHAnsi"/>
          <w:sz w:val="2"/>
          <w:szCs w:val="22"/>
        </w:rPr>
      </w:pPr>
    </w:p>
    <w:p w14:paraId="613EDA53" w14:textId="434A9252" w:rsidR="00EF4B2E" w:rsidRDefault="00EF4B2E" w:rsidP="009359E2">
      <w:pPr>
        <w:rPr>
          <w:rFonts w:asciiTheme="minorHAnsi" w:hAnsiTheme="minorHAnsi" w:cstheme="minorHAnsi"/>
          <w:sz w:val="2"/>
          <w:szCs w:val="22"/>
        </w:rPr>
      </w:pPr>
    </w:p>
    <w:p w14:paraId="1EDC2A69" w14:textId="7F53B0B8" w:rsidR="00EF4B2E" w:rsidRDefault="00EF4B2E" w:rsidP="009359E2">
      <w:pPr>
        <w:rPr>
          <w:rFonts w:asciiTheme="minorHAnsi" w:hAnsiTheme="minorHAnsi" w:cstheme="minorHAnsi"/>
          <w:sz w:val="2"/>
          <w:szCs w:val="22"/>
        </w:rPr>
      </w:pPr>
    </w:p>
    <w:p w14:paraId="48AF73FC" w14:textId="73B58750" w:rsidR="00EF4B2E" w:rsidRDefault="00EF4B2E" w:rsidP="009359E2">
      <w:pPr>
        <w:rPr>
          <w:rFonts w:asciiTheme="minorHAnsi" w:hAnsiTheme="minorHAnsi" w:cstheme="minorHAnsi"/>
          <w:sz w:val="2"/>
          <w:szCs w:val="22"/>
        </w:rPr>
      </w:pPr>
    </w:p>
    <w:p w14:paraId="1614F05E" w14:textId="3C55F3A1" w:rsidR="009363BD" w:rsidRDefault="009363BD" w:rsidP="009359E2">
      <w:pPr>
        <w:rPr>
          <w:rFonts w:asciiTheme="minorHAnsi" w:hAnsiTheme="minorHAnsi" w:cstheme="minorHAnsi"/>
          <w:sz w:val="2"/>
          <w:szCs w:val="22"/>
        </w:rPr>
      </w:pPr>
    </w:p>
    <w:p w14:paraId="48704B25" w14:textId="16FF9440" w:rsidR="009363BD" w:rsidRDefault="009363BD" w:rsidP="009359E2">
      <w:pPr>
        <w:rPr>
          <w:rFonts w:asciiTheme="minorHAnsi" w:hAnsiTheme="minorHAnsi" w:cstheme="minorHAnsi"/>
          <w:sz w:val="2"/>
          <w:szCs w:val="22"/>
        </w:rPr>
      </w:pPr>
    </w:p>
    <w:p w14:paraId="65E70B80" w14:textId="77777777" w:rsidR="009363BD" w:rsidRPr="00AC6534" w:rsidRDefault="009363BD" w:rsidP="009359E2">
      <w:pPr>
        <w:rPr>
          <w:rFonts w:asciiTheme="minorHAnsi" w:hAnsiTheme="minorHAnsi" w:cstheme="minorHAnsi"/>
          <w:sz w:val="2"/>
          <w:szCs w:val="22"/>
        </w:rPr>
      </w:pPr>
    </w:p>
    <w:p w14:paraId="0C84FAD3" w14:textId="6497288C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15FB7008" w14:textId="6A05AF55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43A800A5" w14:textId="1F2D88FE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30ED43F4" w14:textId="1954ACA7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6070414E" w14:textId="46E9138B" w:rsidR="009359E2" w:rsidRPr="00AC6534" w:rsidRDefault="009359E2" w:rsidP="009359E2">
      <w:pPr>
        <w:rPr>
          <w:rFonts w:asciiTheme="minorHAnsi" w:hAnsiTheme="minorHAnsi" w:cstheme="minorHAnsi"/>
          <w:sz w:val="2"/>
          <w:szCs w:val="2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5"/>
        <w:gridCol w:w="786"/>
        <w:gridCol w:w="812"/>
        <w:gridCol w:w="862"/>
        <w:gridCol w:w="1750"/>
        <w:gridCol w:w="222"/>
        <w:gridCol w:w="925"/>
        <w:gridCol w:w="655"/>
        <w:gridCol w:w="673"/>
        <w:gridCol w:w="864"/>
        <w:gridCol w:w="1872"/>
      </w:tblGrid>
      <w:tr w:rsidR="00D64654" w:rsidRPr="00AC6534" w14:paraId="2BBD1E4B" w14:textId="77777777" w:rsidTr="006F21F8">
        <w:trPr>
          <w:trHeight w:val="283"/>
        </w:trPr>
        <w:tc>
          <w:tcPr>
            <w:tcW w:w="446" w:type="pct"/>
            <w:shd w:val="clear" w:color="auto" w:fill="C6D9F1" w:themeFill="text2" w:themeFillTint="33"/>
            <w:vAlign w:val="center"/>
          </w:tcPr>
          <w:p w14:paraId="135330ED" w14:textId="30934605" w:rsidR="00D64654" w:rsidRPr="00AC6534" w:rsidRDefault="00D64654" w:rsidP="00CE092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Seleziona</w:t>
            </w:r>
            <w:proofErr w:type="spellEnd"/>
          </w:p>
        </w:tc>
        <w:tc>
          <w:tcPr>
            <w:tcW w:w="381" w:type="pct"/>
            <w:shd w:val="clear" w:color="auto" w:fill="C6D9F1" w:themeFill="text2" w:themeFillTint="33"/>
            <w:vAlign w:val="center"/>
          </w:tcPr>
          <w:p w14:paraId="7988B4C2" w14:textId="1CF1FE11" w:rsidR="00D64654" w:rsidRPr="00AC6534" w:rsidRDefault="00D64654" w:rsidP="00CE092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roofErr w:type="gramStart"/>
            <w:r w:rsidRPr="00AC653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Q.tà</w:t>
            </w:r>
            <w:proofErr w:type="gramEnd"/>
          </w:p>
        </w:tc>
        <w:tc>
          <w:tcPr>
            <w:tcW w:w="393" w:type="pct"/>
            <w:shd w:val="clear" w:color="auto" w:fill="C6D9F1" w:themeFill="text2" w:themeFillTint="33"/>
            <w:vAlign w:val="center"/>
          </w:tcPr>
          <w:p w14:paraId="0E00C7AA" w14:textId="52A4B226" w:rsidR="00D64654" w:rsidRPr="00AC6534" w:rsidRDefault="00D64654" w:rsidP="00CE092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AC653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Cod.</w:t>
            </w:r>
          </w:p>
        </w:tc>
        <w:tc>
          <w:tcPr>
            <w:tcW w:w="1263" w:type="pct"/>
            <w:gridSpan w:val="2"/>
            <w:shd w:val="clear" w:color="auto" w:fill="C6D9F1" w:themeFill="text2" w:themeFillTint="33"/>
            <w:vAlign w:val="center"/>
          </w:tcPr>
          <w:p w14:paraId="30BB7E58" w14:textId="41B1BCA0" w:rsidR="00D64654" w:rsidRPr="00AC6534" w:rsidRDefault="00D64654" w:rsidP="00350D6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Timbro</w:t>
            </w:r>
          </w:p>
        </w:tc>
        <w:tc>
          <w:tcPr>
            <w:tcW w:w="107" w:type="pct"/>
            <w:shd w:val="clear" w:color="auto" w:fill="FFFFFF" w:themeFill="background1"/>
            <w:vAlign w:val="center"/>
          </w:tcPr>
          <w:p w14:paraId="12DA2307" w14:textId="77777777" w:rsidR="00D64654" w:rsidRPr="00AC6534" w:rsidRDefault="00D64654" w:rsidP="00350D65">
            <w:pPr>
              <w:spacing w:line="20" w:lineRule="exact"/>
              <w:rPr>
                <w:rFonts w:asciiTheme="minorHAnsi" w:hAnsiTheme="minorHAnsi" w:cstheme="minorHAnsi"/>
                <w:b/>
                <w:bCs/>
                <w:sz w:val="2"/>
                <w:szCs w:val="2"/>
                <w:lang w:val="en-GB"/>
              </w:rPr>
            </w:pPr>
          </w:p>
        </w:tc>
        <w:tc>
          <w:tcPr>
            <w:tcW w:w="446" w:type="pct"/>
            <w:shd w:val="clear" w:color="auto" w:fill="C6D9F1" w:themeFill="text2" w:themeFillTint="33"/>
            <w:vAlign w:val="center"/>
          </w:tcPr>
          <w:p w14:paraId="4D79D490" w14:textId="1622150D" w:rsidR="00D64654" w:rsidRPr="00AC6534" w:rsidRDefault="00D64654" w:rsidP="00CE092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Seleziona</w:t>
            </w:r>
            <w:proofErr w:type="spellEnd"/>
          </w:p>
        </w:tc>
        <w:tc>
          <w:tcPr>
            <w:tcW w:w="317" w:type="pct"/>
            <w:shd w:val="clear" w:color="auto" w:fill="C6D9F1" w:themeFill="text2" w:themeFillTint="33"/>
            <w:vAlign w:val="center"/>
          </w:tcPr>
          <w:p w14:paraId="55DC8508" w14:textId="348E46D3" w:rsidR="00D64654" w:rsidRPr="00AC6534" w:rsidRDefault="00D64654" w:rsidP="00CE092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roofErr w:type="gramStart"/>
            <w:r w:rsidRPr="00AC653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Q.tà</w:t>
            </w:r>
            <w:proofErr w:type="gramEnd"/>
          </w:p>
        </w:tc>
        <w:tc>
          <w:tcPr>
            <w:tcW w:w="324" w:type="pct"/>
            <w:shd w:val="clear" w:color="auto" w:fill="C6D9F1" w:themeFill="text2" w:themeFillTint="33"/>
            <w:vAlign w:val="center"/>
          </w:tcPr>
          <w:p w14:paraId="557E70CD" w14:textId="447B690C" w:rsidR="00D64654" w:rsidRPr="00AC6534" w:rsidRDefault="00D64654" w:rsidP="00CE092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AC653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Cod.</w:t>
            </w:r>
          </w:p>
        </w:tc>
        <w:tc>
          <w:tcPr>
            <w:tcW w:w="1323" w:type="pct"/>
            <w:gridSpan w:val="2"/>
            <w:shd w:val="clear" w:color="auto" w:fill="C6D9F1" w:themeFill="text2" w:themeFillTint="33"/>
            <w:vAlign w:val="center"/>
          </w:tcPr>
          <w:p w14:paraId="7A9E980F" w14:textId="7704C936" w:rsidR="00D64654" w:rsidRPr="00AC6534" w:rsidRDefault="00D64654" w:rsidP="00350D6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Timbro</w:t>
            </w:r>
          </w:p>
        </w:tc>
      </w:tr>
      <w:tr w:rsidR="00350D65" w:rsidRPr="00AC6534" w14:paraId="3406143A" w14:textId="77777777" w:rsidTr="006F21F8">
        <w:trPr>
          <w:trHeight w:val="283"/>
        </w:trPr>
        <w:sdt>
          <w:sdtPr>
            <w:rPr>
              <w:rFonts w:asciiTheme="minorHAnsi" w:hAnsiTheme="minorHAnsi" w:cstheme="minorHAnsi"/>
              <w:sz w:val="18"/>
              <w:szCs w:val="18"/>
            </w:rPr>
            <w:id w:val="-381323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6" w:type="pct"/>
                <w:tcBorders>
                  <w:bottom w:val="dashSmallGap" w:sz="4" w:space="0" w:color="auto"/>
                </w:tcBorders>
                <w:vAlign w:val="center"/>
              </w:tcPr>
              <w:p w14:paraId="4352276F" w14:textId="0AAC9A43" w:rsidR="00350D65" w:rsidRPr="00AC6534" w:rsidRDefault="00350D65" w:rsidP="00CE0921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381" w:type="pct"/>
            <w:tcBorders>
              <w:bottom w:val="dashSmallGap" w:sz="4" w:space="0" w:color="auto"/>
            </w:tcBorders>
            <w:vAlign w:val="center"/>
          </w:tcPr>
          <w:p w14:paraId="41BFAC09" w14:textId="7CAB7462" w:rsidR="00350D65" w:rsidRPr="00AC6534" w:rsidRDefault="00350D65" w:rsidP="00CE092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93" w:type="pct"/>
            <w:tcBorders>
              <w:bottom w:val="dashSmallGap" w:sz="4" w:space="0" w:color="auto"/>
            </w:tcBorders>
            <w:vAlign w:val="center"/>
          </w:tcPr>
          <w:p w14:paraId="113FFF30" w14:textId="3F693CE6" w:rsidR="00350D65" w:rsidRPr="009363BD" w:rsidRDefault="00350D65" w:rsidP="00CE0921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9363BD">
              <w:rPr>
                <w:rFonts w:asciiTheme="minorHAnsi" w:hAnsiTheme="minorHAnsi" w:cstheme="minorHAnsi"/>
                <w:sz w:val="18"/>
                <w:szCs w:val="18"/>
              </w:rPr>
              <w:t>80469</w:t>
            </w:r>
          </w:p>
        </w:tc>
        <w:tc>
          <w:tcPr>
            <w:tcW w:w="417" w:type="pct"/>
            <w:tcBorders>
              <w:bottom w:val="dashSmallGap" w:sz="4" w:space="0" w:color="auto"/>
            </w:tcBorders>
            <w:vAlign w:val="center"/>
          </w:tcPr>
          <w:p w14:paraId="5F2D830B" w14:textId="2D6B6E40" w:rsidR="00350D65" w:rsidRPr="009363BD" w:rsidRDefault="00350D65" w:rsidP="00350D6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9363B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4910</w:t>
            </w:r>
            <w:r w:rsidR="00AC1C99" w:rsidRPr="009363B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4.0</w:t>
            </w:r>
          </w:p>
        </w:tc>
        <w:tc>
          <w:tcPr>
            <w:tcW w:w="846" w:type="pct"/>
            <w:tcBorders>
              <w:bottom w:val="dashSmallGap" w:sz="4" w:space="0" w:color="auto"/>
            </w:tcBorders>
            <w:vAlign w:val="center"/>
          </w:tcPr>
          <w:p w14:paraId="70091615" w14:textId="77777777" w:rsidR="00350D65" w:rsidRPr="009363BD" w:rsidRDefault="00350D65" w:rsidP="00350D6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9363B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26x10 mm - 3 righe</w:t>
            </w:r>
          </w:p>
        </w:tc>
        <w:tc>
          <w:tcPr>
            <w:tcW w:w="107" w:type="pct"/>
            <w:vAlign w:val="center"/>
          </w:tcPr>
          <w:p w14:paraId="5998BBC0" w14:textId="77777777" w:rsidR="00350D65" w:rsidRPr="00AC6534" w:rsidRDefault="00350D65" w:rsidP="00350D65">
            <w:pPr>
              <w:spacing w:line="20" w:lineRule="exact"/>
              <w:rPr>
                <w:rFonts w:asciiTheme="minorHAnsi" w:hAnsiTheme="minorHAnsi" w:cstheme="minorHAnsi"/>
                <w:sz w:val="2"/>
                <w:szCs w:val="2"/>
                <w:lang w:val="en-GB"/>
              </w:rPr>
            </w:pP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-440226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6" w:type="pct"/>
                <w:tcBorders>
                  <w:bottom w:val="dashSmallGap" w:sz="4" w:space="0" w:color="auto"/>
                </w:tcBorders>
                <w:vAlign w:val="center"/>
              </w:tcPr>
              <w:p w14:paraId="71EF3286" w14:textId="0C30309D" w:rsidR="00350D65" w:rsidRPr="00AC6534" w:rsidRDefault="000378C9" w:rsidP="00CE0921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317" w:type="pct"/>
            <w:tcBorders>
              <w:bottom w:val="dashSmallGap" w:sz="4" w:space="0" w:color="auto"/>
            </w:tcBorders>
            <w:vAlign w:val="center"/>
          </w:tcPr>
          <w:p w14:paraId="0072238A" w14:textId="77777777" w:rsidR="00350D65" w:rsidRPr="00AC6534" w:rsidRDefault="00350D65" w:rsidP="00CE092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24" w:type="pct"/>
            <w:tcBorders>
              <w:bottom w:val="dashSmallGap" w:sz="4" w:space="0" w:color="auto"/>
            </w:tcBorders>
            <w:vAlign w:val="center"/>
          </w:tcPr>
          <w:p w14:paraId="5367A3DE" w14:textId="65EDE175" w:rsidR="00350D65" w:rsidRPr="009363BD" w:rsidRDefault="00350D65" w:rsidP="00CE0921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9363BD">
              <w:rPr>
                <w:rFonts w:asciiTheme="minorHAnsi" w:hAnsiTheme="minorHAnsi" w:cstheme="minorHAnsi"/>
                <w:sz w:val="18"/>
                <w:szCs w:val="18"/>
              </w:rPr>
              <w:t>65347</w:t>
            </w:r>
          </w:p>
        </w:tc>
        <w:tc>
          <w:tcPr>
            <w:tcW w:w="418" w:type="pct"/>
            <w:tcBorders>
              <w:bottom w:val="dashSmallGap" w:sz="4" w:space="0" w:color="auto"/>
            </w:tcBorders>
            <w:vAlign w:val="center"/>
          </w:tcPr>
          <w:p w14:paraId="4A0663CC" w14:textId="2F7B67F1" w:rsidR="00350D65" w:rsidRPr="009363BD" w:rsidRDefault="00350D65" w:rsidP="00350D6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9363B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4915</w:t>
            </w:r>
            <w:r w:rsidR="00D64654" w:rsidRPr="009363B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4.0</w:t>
            </w:r>
          </w:p>
        </w:tc>
        <w:tc>
          <w:tcPr>
            <w:tcW w:w="905" w:type="pct"/>
            <w:tcBorders>
              <w:bottom w:val="dashSmallGap" w:sz="4" w:space="0" w:color="auto"/>
            </w:tcBorders>
            <w:vAlign w:val="center"/>
          </w:tcPr>
          <w:p w14:paraId="722F7561" w14:textId="77777777" w:rsidR="00350D65" w:rsidRPr="009363BD" w:rsidRDefault="00350D65" w:rsidP="00350D6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9363B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70x25 mm - 7 righe</w:t>
            </w:r>
          </w:p>
        </w:tc>
      </w:tr>
      <w:tr w:rsidR="00350D65" w:rsidRPr="00AC6534" w14:paraId="7EA60C29" w14:textId="77777777" w:rsidTr="00905118">
        <w:trPr>
          <w:trHeight w:val="283"/>
        </w:trPr>
        <w:sdt>
          <w:sdtPr>
            <w:rPr>
              <w:rFonts w:asciiTheme="minorHAnsi" w:hAnsiTheme="minorHAnsi" w:cstheme="minorHAnsi"/>
              <w:sz w:val="18"/>
              <w:szCs w:val="18"/>
            </w:rPr>
            <w:id w:val="-148061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6" w:type="pct"/>
                <w:tcBorders>
                  <w:top w:val="dashSmallGap" w:sz="4" w:space="0" w:color="auto"/>
                  <w:bottom w:val="dashSmallGap" w:sz="4" w:space="0" w:color="auto"/>
                </w:tcBorders>
                <w:vAlign w:val="center"/>
              </w:tcPr>
              <w:p w14:paraId="032A1CCB" w14:textId="47E60E7B" w:rsidR="00350D65" w:rsidRPr="00AC6534" w:rsidRDefault="00CE0921" w:rsidP="00CE0921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381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19F3F8A" w14:textId="77777777" w:rsidR="00350D65" w:rsidRPr="00AC6534" w:rsidRDefault="00350D65" w:rsidP="00CE092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842D0DC" w14:textId="6F82ACBF" w:rsidR="00350D65" w:rsidRPr="009363BD" w:rsidRDefault="00350D65" w:rsidP="00CE0921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9363BD">
              <w:rPr>
                <w:rFonts w:asciiTheme="minorHAnsi" w:hAnsiTheme="minorHAnsi" w:cstheme="minorHAnsi"/>
                <w:sz w:val="18"/>
                <w:szCs w:val="18"/>
              </w:rPr>
              <w:t>61839</w:t>
            </w:r>
          </w:p>
        </w:tc>
        <w:tc>
          <w:tcPr>
            <w:tcW w:w="417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5365F4" w14:textId="30C7ACBB" w:rsidR="00350D65" w:rsidRPr="009363BD" w:rsidRDefault="00350D65" w:rsidP="00350D6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9363B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4911</w:t>
            </w:r>
            <w:r w:rsidR="00AC1C99" w:rsidRPr="009363B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4.0</w:t>
            </w:r>
          </w:p>
        </w:tc>
        <w:tc>
          <w:tcPr>
            <w:tcW w:w="846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87B4045" w14:textId="77777777" w:rsidR="00350D65" w:rsidRPr="009363BD" w:rsidRDefault="00350D65" w:rsidP="00350D6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9363B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38x14 mm - 4 righe</w:t>
            </w:r>
          </w:p>
        </w:tc>
        <w:tc>
          <w:tcPr>
            <w:tcW w:w="107" w:type="pct"/>
            <w:vAlign w:val="center"/>
          </w:tcPr>
          <w:p w14:paraId="0BCBB090" w14:textId="77777777" w:rsidR="00350D65" w:rsidRPr="00AC6534" w:rsidRDefault="00350D65" w:rsidP="00350D65">
            <w:pPr>
              <w:spacing w:line="20" w:lineRule="exact"/>
              <w:rPr>
                <w:rFonts w:asciiTheme="minorHAnsi" w:hAnsiTheme="minorHAnsi" w:cstheme="minorHAnsi"/>
                <w:sz w:val="2"/>
                <w:szCs w:val="2"/>
                <w:lang w:val="en-GB"/>
              </w:rPr>
            </w:pP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-602417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6" w:type="pct"/>
                <w:tcBorders>
                  <w:top w:val="dashSmallGap" w:sz="4" w:space="0" w:color="auto"/>
                  <w:bottom w:val="dashSmallGap" w:sz="4" w:space="0" w:color="auto"/>
                </w:tcBorders>
                <w:vAlign w:val="center"/>
              </w:tcPr>
              <w:p w14:paraId="0723EE25" w14:textId="1AC80977" w:rsidR="00350D65" w:rsidRPr="00AC6534" w:rsidRDefault="00350D65" w:rsidP="00CE0921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18"/>
                    <w:szCs w:val="18"/>
                  </w:rPr>
                </w:pPr>
                <w:r w:rsidRPr="00AC653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317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873B765" w14:textId="77777777" w:rsidR="00350D65" w:rsidRPr="00AC6534" w:rsidRDefault="00350D65" w:rsidP="00CE092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24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0414D4B" w14:textId="2E8D8B40" w:rsidR="00350D65" w:rsidRPr="009363BD" w:rsidRDefault="00350D65" w:rsidP="00CE0921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9363BD">
              <w:rPr>
                <w:rFonts w:asciiTheme="minorHAnsi" w:hAnsiTheme="minorHAnsi" w:cstheme="minorHAnsi"/>
                <w:sz w:val="18"/>
                <w:szCs w:val="18"/>
              </w:rPr>
              <w:t>45301</w:t>
            </w:r>
          </w:p>
        </w:tc>
        <w:tc>
          <w:tcPr>
            <w:tcW w:w="418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43F0CF1" w14:textId="349C9FF4" w:rsidR="00350D65" w:rsidRPr="009363BD" w:rsidRDefault="00350D65" w:rsidP="00350D6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9363B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4926</w:t>
            </w:r>
            <w:r w:rsidR="00D64654" w:rsidRPr="009363B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4.0</w:t>
            </w:r>
          </w:p>
        </w:tc>
        <w:tc>
          <w:tcPr>
            <w:tcW w:w="905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1E0331A" w14:textId="77777777" w:rsidR="00350D65" w:rsidRPr="009363BD" w:rsidRDefault="00350D65" w:rsidP="00350D6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9363B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75x38 mm - 10 righe</w:t>
            </w:r>
          </w:p>
        </w:tc>
      </w:tr>
      <w:tr w:rsidR="00350D65" w:rsidRPr="00AC6534" w14:paraId="6A19745C" w14:textId="77777777" w:rsidTr="00905118">
        <w:trPr>
          <w:trHeight w:val="283"/>
        </w:trPr>
        <w:sdt>
          <w:sdtPr>
            <w:rPr>
              <w:rFonts w:asciiTheme="minorHAnsi" w:hAnsiTheme="minorHAnsi" w:cstheme="minorHAnsi"/>
              <w:sz w:val="18"/>
              <w:szCs w:val="18"/>
            </w:rPr>
            <w:id w:val="1631523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6" w:type="pct"/>
                <w:tcBorders>
                  <w:top w:val="dashSmallGap" w:sz="4" w:space="0" w:color="auto"/>
                  <w:bottom w:val="dashSmallGap" w:sz="4" w:space="0" w:color="auto"/>
                </w:tcBorders>
                <w:vAlign w:val="center"/>
              </w:tcPr>
              <w:p w14:paraId="1215A94D" w14:textId="063287EE" w:rsidR="00350D65" w:rsidRPr="00AC6534" w:rsidRDefault="00350D65" w:rsidP="00CE0921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18"/>
                    <w:szCs w:val="18"/>
                  </w:rPr>
                </w:pPr>
                <w:r w:rsidRPr="00AC653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381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40C9B8E" w14:textId="77777777" w:rsidR="00350D65" w:rsidRPr="00AC6534" w:rsidRDefault="00350D65" w:rsidP="00CE092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32D7F99" w14:textId="7DFA9AE8" w:rsidR="00350D65" w:rsidRPr="009363BD" w:rsidRDefault="00350D65" w:rsidP="00CE0921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9363BD">
              <w:rPr>
                <w:rFonts w:asciiTheme="minorHAnsi" w:hAnsiTheme="minorHAnsi" w:cstheme="minorHAnsi"/>
                <w:sz w:val="18"/>
                <w:szCs w:val="18"/>
              </w:rPr>
              <w:t>61840</w:t>
            </w:r>
          </w:p>
        </w:tc>
        <w:tc>
          <w:tcPr>
            <w:tcW w:w="417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384F06A" w14:textId="1394FB7A" w:rsidR="00350D65" w:rsidRPr="009363BD" w:rsidRDefault="00350D65" w:rsidP="00350D6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9363B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4912</w:t>
            </w:r>
            <w:r w:rsidR="00AC1C99" w:rsidRPr="009363B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4.0</w:t>
            </w:r>
          </w:p>
        </w:tc>
        <w:tc>
          <w:tcPr>
            <w:tcW w:w="846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07F88F" w14:textId="77777777" w:rsidR="00350D65" w:rsidRPr="009363BD" w:rsidRDefault="00350D65" w:rsidP="00350D6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9363B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47x18 mm - 5 righe</w:t>
            </w:r>
          </w:p>
        </w:tc>
        <w:tc>
          <w:tcPr>
            <w:tcW w:w="107" w:type="pct"/>
            <w:vAlign w:val="center"/>
          </w:tcPr>
          <w:p w14:paraId="6FEC7263" w14:textId="77777777" w:rsidR="00350D65" w:rsidRPr="00AC6534" w:rsidRDefault="00350D65" w:rsidP="00350D65">
            <w:pPr>
              <w:spacing w:line="20" w:lineRule="exact"/>
              <w:rPr>
                <w:rFonts w:asciiTheme="minorHAnsi" w:hAnsiTheme="minorHAnsi" w:cstheme="minorHAnsi"/>
                <w:sz w:val="2"/>
                <w:szCs w:val="2"/>
                <w:lang w:val="en-GB"/>
              </w:rPr>
            </w:pP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-7505863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6" w:type="pct"/>
                <w:tcBorders>
                  <w:top w:val="dashSmallGap" w:sz="4" w:space="0" w:color="auto"/>
                  <w:bottom w:val="dashSmallGap" w:sz="4" w:space="0" w:color="auto"/>
                </w:tcBorders>
                <w:vAlign w:val="center"/>
              </w:tcPr>
              <w:p w14:paraId="0A3152BC" w14:textId="071FE696" w:rsidR="00350D65" w:rsidRPr="00AC6534" w:rsidRDefault="00350D65" w:rsidP="00CE0921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18"/>
                    <w:szCs w:val="18"/>
                  </w:rPr>
                </w:pPr>
                <w:r w:rsidRPr="00AC653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317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13FA67A" w14:textId="77777777" w:rsidR="00350D65" w:rsidRPr="00AC6534" w:rsidRDefault="00350D65" w:rsidP="00CE092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24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CED3381" w14:textId="744EB2E1" w:rsidR="00350D65" w:rsidRPr="009363BD" w:rsidRDefault="00350D65" w:rsidP="00CE0921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9363BD">
              <w:rPr>
                <w:rFonts w:asciiTheme="minorHAnsi" w:hAnsiTheme="minorHAnsi" w:cstheme="minorHAnsi"/>
                <w:sz w:val="18"/>
                <w:szCs w:val="18"/>
              </w:rPr>
              <w:t>66455</w:t>
            </w:r>
          </w:p>
        </w:tc>
        <w:tc>
          <w:tcPr>
            <w:tcW w:w="418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2DDB94D" w14:textId="77777777" w:rsidR="00350D65" w:rsidRPr="009363BD" w:rsidRDefault="00350D65" w:rsidP="00350D6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9363B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4929</w:t>
            </w:r>
          </w:p>
        </w:tc>
        <w:tc>
          <w:tcPr>
            <w:tcW w:w="905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F1A85DA" w14:textId="77777777" w:rsidR="00350D65" w:rsidRPr="009363BD" w:rsidRDefault="00350D65" w:rsidP="00350D6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9363B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50x30 mm - 7 righe</w:t>
            </w:r>
          </w:p>
        </w:tc>
      </w:tr>
      <w:tr w:rsidR="00350D65" w:rsidRPr="00AC6534" w14:paraId="33EC1F08" w14:textId="77777777" w:rsidTr="00905118">
        <w:trPr>
          <w:trHeight w:val="283"/>
        </w:trPr>
        <w:sdt>
          <w:sdtPr>
            <w:rPr>
              <w:rFonts w:asciiTheme="minorHAnsi" w:hAnsiTheme="minorHAnsi" w:cstheme="minorHAnsi"/>
              <w:sz w:val="18"/>
              <w:szCs w:val="18"/>
            </w:rPr>
            <w:id w:val="-960487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6" w:type="pct"/>
                <w:tcBorders>
                  <w:top w:val="dashSmallGap" w:sz="4" w:space="0" w:color="auto"/>
                  <w:bottom w:val="dashSmallGap" w:sz="4" w:space="0" w:color="auto"/>
                </w:tcBorders>
                <w:vAlign w:val="center"/>
              </w:tcPr>
              <w:p w14:paraId="5213CDA3" w14:textId="5B95779F" w:rsidR="00350D65" w:rsidRPr="00AC6534" w:rsidRDefault="00350D65" w:rsidP="00CE0921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18"/>
                    <w:szCs w:val="18"/>
                  </w:rPr>
                </w:pPr>
                <w:r w:rsidRPr="00AC653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381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CC4C213" w14:textId="77777777" w:rsidR="00350D65" w:rsidRPr="00AC6534" w:rsidRDefault="00350D65" w:rsidP="00CE092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D91E827" w14:textId="42B26D31" w:rsidR="00350D65" w:rsidRPr="009363BD" w:rsidRDefault="00350D65" w:rsidP="00CE0921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9363BD">
              <w:rPr>
                <w:rFonts w:asciiTheme="minorHAnsi" w:hAnsiTheme="minorHAnsi" w:cstheme="minorHAnsi"/>
                <w:sz w:val="18"/>
                <w:szCs w:val="18"/>
              </w:rPr>
              <w:t>61841</w:t>
            </w:r>
          </w:p>
        </w:tc>
        <w:tc>
          <w:tcPr>
            <w:tcW w:w="417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1840E3E" w14:textId="4143F9E5" w:rsidR="00350D65" w:rsidRPr="009363BD" w:rsidRDefault="00350D65" w:rsidP="00350D6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9363B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4913</w:t>
            </w:r>
            <w:r w:rsidR="00D64654" w:rsidRPr="009363B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4.0</w:t>
            </w:r>
          </w:p>
        </w:tc>
        <w:tc>
          <w:tcPr>
            <w:tcW w:w="846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2230D8F" w14:textId="77777777" w:rsidR="00350D65" w:rsidRPr="009363BD" w:rsidRDefault="00350D65" w:rsidP="00350D6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9363B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58x22 mm - 6 righe</w:t>
            </w:r>
          </w:p>
        </w:tc>
        <w:tc>
          <w:tcPr>
            <w:tcW w:w="107" w:type="pct"/>
            <w:vAlign w:val="center"/>
          </w:tcPr>
          <w:p w14:paraId="78D9AE29" w14:textId="77777777" w:rsidR="00350D65" w:rsidRPr="00AC6534" w:rsidRDefault="00350D65" w:rsidP="00350D65">
            <w:pPr>
              <w:spacing w:line="20" w:lineRule="exact"/>
              <w:rPr>
                <w:rFonts w:asciiTheme="minorHAnsi" w:hAnsiTheme="minorHAnsi" w:cstheme="minorHAnsi"/>
                <w:sz w:val="2"/>
                <w:szCs w:val="2"/>
                <w:lang w:val="en-GB"/>
              </w:rPr>
            </w:pP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1223252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6" w:type="pct"/>
                <w:tcBorders>
                  <w:top w:val="dashSmallGap" w:sz="4" w:space="0" w:color="auto"/>
                  <w:bottom w:val="dashSmallGap" w:sz="4" w:space="0" w:color="auto"/>
                </w:tcBorders>
                <w:vAlign w:val="center"/>
              </w:tcPr>
              <w:p w14:paraId="6AB78F1C" w14:textId="6DDDBF7D" w:rsidR="00350D65" w:rsidRPr="00AC6534" w:rsidRDefault="00350D65" w:rsidP="00CE0921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18"/>
                    <w:szCs w:val="18"/>
                  </w:rPr>
                </w:pPr>
                <w:r w:rsidRPr="00AC653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317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EFA096E" w14:textId="77777777" w:rsidR="00350D65" w:rsidRPr="00AC6534" w:rsidRDefault="00350D65" w:rsidP="00CE092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24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1FB48F7" w14:textId="5E22738B" w:rsidR="00350D65" w:rsidRPr="009363BD" w:rsidRDefault="00350D65" w:rsidP="00CE0921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9363BD">
              <w:rPr>
                <w:rFonts w:asciiTheme="minorHAnsi" w:hAnsiTheme="minorHAnsi" w:cstheme="minorHAnsi"/>
                <w:sz w:val="18"/>
                <w:szCs w:val="18"/>
              </w:rPr>
              <w:t>80471</w:t>
            </w:r>
          </w:p>
        </w:tc>
        <w:tc>
          <w:tcPr>
            <w:tcW w:w="418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02AFF20" w14:textId="77777777" w:rsidR="00350D65" w:rsidRPr="009363BD" w:rsidRDefault="00350D65" w:rsidP="00350D6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9363B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4931</w:t>
            </w:r>
          </w:p>
        </w:tc>
        <w:tc>
          <w:tcPr>
            <w:tcW w:w="905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C8A4ED4" w14:textId="77777777" w:rsidR="00350D65" w:rsidRPr="009363BD" w:rsidRDefault="00350D65" w:rsidP="00350D6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9363B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70x30 mm - 7 righe</w:t>
            </w:r>
          </w:p>
        </w:tc>
      </w:tr>
      <w:tr w:rsidR="00350D65" w:rsidRPr="00AC6534" w14:paraId="7B67FBE7" w14:textId="77777777" w:rsidTr="00905118">
        <w:trPr>
          <w:trHeight w:val="283"/>
        </w:trPr>
        <w:sdt>
          <w:sdtPr>
            <w:rPr>
              <w:rFonts w:asciiTheme="minorHAnsi" w:hAnsiTheme="minorHAnsi" w:cstheme="minorHAnsi"/>
              <w:sz w:val="18"/>
              <w:szCs w:val="18"/>
            </w:rPr>
            <w:id w:val="-1532647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6" w:type="pct"/>
                <w:tcBorders>
                  <w:top w:val="dashSmallGap" w:sz="4" w:space="0" w:color="auto"/>
                  <w:bottom w:val="dashSmallGap" w:sz="4" w:space="0" w:color="auto"/>
                </w:tcBorders>
                <w:vAlign w:val="center"/>
              </w:tcPr>
              <w:p w14:paraId="11F17318" w14:textId="101AF784" w:rsidR="00350D65" w:rsidRPr="00AC6534" w:rsidRDefault="00350D65" w:rsidP="00CE0921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18"/>
                    <w:szCs w:val="18"/>
                  </w:rPr>
                </w:pPr>
                <w:r w:rsidRPr="00AC653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381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6D91870" w14:textId="77777777" w:rsidR="00350D65" w:rsidRPr="00AC6534" w:rsidRDefault="00350D65" w:rsidP="00CE092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46F451C" w14:textId="28A6615A" w:rsidR="00350D65" w:rsidRPr="009363BD" w:rsidRDefault="00350D65" w:rsidP="00CE0921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9363BD">
              <w:rPr>
                <w:rFonts w:asciiTheme="minorHAnsi" w:hAnsiTheme="minorHAnsi" w:cstheme="minorHAnsi"/>
                <w:sz w:val="18"/>
                <w:szCs w:val="18"/>
              </w:rPr>
              <w:t>80470</w:t>
            </w:r>
          </w:p>
        </w:tc>
        <w:tc>
          <w:tcPr>
            <w:tcW w:w="417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BBAF66C" w14:textId="67D69E15" w:rsidR="00350D65" w:rsidRPr="009363BD" w:rsidRDefault="00350D65" w:rsidP="00350D6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9363B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4914</w:t>
            </w:r>
            <w:r w:rsidR="00D64654" w:rsidRPr="009363B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4.0</w:t>
            </w:r>
          </w:p>
        </w:tc>
        <w:tc>
          <w:tcPr>
            <w:tcW w:w="846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E8C705E" w14:textId="77777777" w:rsidR="00350D65" w:rsidRPr="009363BD" w:rsidRDefault="00350D65" w:rsidP="00350D6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9363B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64x26 mm - 7 righe</w:t>
            </w:r>
          </w:p>
        </w:tc>
        <w:tc>
          <w:tcPr>
            <w:tcW w:w="107" w:type="pct"/>
            <w:vAlign w:val="center"/>
          </w:tcPr>
          <w:p w14:paraId="4111F01D" w14:textId="77777777" w:rsidR="00350D65" w:rsidRPr="00AC6534" w:rsidRDefault="00350D65" w:rsidP="00350D65">
            <w:pPr>
              <w:spacing w:line="20" w:lineRule="exact"/>
              <w:rPr>
                <w:rFonts w:asciiTheme="minorHAnsi" w:hAnsiTheme="minorHAnsi" w:cstheme="minorHAnsi"/>
                <w:sz w:val="2"/>
                <w:szCs w:val="2"/>
                <w:lang w:val="en-GB"/>
              </w:rPr>
            </w:pPr>
          </w:p>
        </w:tc>
        <w:tc>
          <w:tcPr>
            <w:tcW w:w="446" w:type="pct"/>
            <w:tcBorders>
              <w:top w:val="dashSmallGap" w:sz="4" w:space="0" w:color="auto"/>
            </w:tcBorders>
            <w:vAlign w:val="center"/>
          </w:tcPr>
          <w:p w14:paraId="433CA583" w14:textId="77777777" w:rsidR="00350D65" w:rsidRPr="00AC6534" w:rsidRDefault="00350D65" w:rsidP="00CE092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317" w:type="pct"/>
            <w:tcBorders>
              <w:top w:val="dashSmallGap" w:sz="4" w:space="0" w:color="auto"/>
            </w:tcBorders>
            <w:vAlign w:val="center"/>
          </w:tcPr>
          <w:p w14:paraId="08A672A7" w14:textId="77777777" w:rsidR="00350D65" w:rsidRPr="00AC6534" w:rsidRDefault="00350D65" w:rsidP="00CE092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324" w:type="pct"/>
            <w:tcBorders>
              <w:top w:val="dashSmallGap" w:sz="4" w:space="0" w:color="auto"/>
            </w:tcBorders>
            <w:vAlign w:val="center"/>
          </w:tcPr>
          <w:p w14:paraId="68356BF6" w14:textId="5E321AD7" w:rsidR="00350D65" w:rsidRPr="00AC6534" w:rsidRDefault="00350D65" w:rsidP="00CE092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418" w:type="pct"/>
            <w:tcBorders>
              <w:top w:val="dashSmallGap" w:sz="4" w:space="0" w:color="auto"/>
            </w:tcBorders>
            <w:vAlign w:val="center"/>
          </w:tcPr>
          <w:p w14:paraId="647BBDFE" w14:textId="77777777" w:rsidR="00350D65" w:rsidRPr="00AC6534" w:rsidRDefault="00350D65" w:rsidP="00350D65">
            <w:pPr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</w:p>
        </w:tc>
        <w:tc>
          <w:tcPr>
            <w:tcW w:w="905" w:type="pct"/>
            <w:tcBorders>
              <w:top w:val="dashSmallGap" w:sz="4" w:space="0" w:color="auto"/>
            </w:tcBorders>
            <w:vAlign w:val="center"/>
          </w:tcPr>
          <w:p w14:paraId="7A349C40" w14:textId="77777777" w:rsidR="00350D65" w:rsidRPr="00AC6534" w:rsidRDefault="00350D65" w:rsidP="00350D65">
            <w:pPr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</w:p>
        </w:tc>
      </w:tr>
    </w:tbl>
    <w:p w14:paraId="6159E8E8" w14:textId="742D474D" w:rsidR="00440403" w:rsidRDefault="00440403">
      <w:pPr>
        <w:rPr>
          <w:rFonts w:asciiTheme="minorHAnsi" w:hAnsiTheme="minorHAnsi" w:cstheme="minorHAnsi"/>
          <w:sz w:val="4"/>
          <w:szCs w:val="4"/>
        </w:rPr>
      </w:pPr>
    </w:p>
    <w:p w14:paraId="081553FB" w14:textId="3543732A" w:rsidR="00EF4B2E" w:rsidRDefault="00EF4B2E">
      <w:pPr>
        <w:rPr>
          <w:rFonts w:asciiTheme="minorHAnsi" w:hAnsiTheme="minorHAnsi" w:cstheme="minorHAnsi"/>
          <w:sz w:val="4"/>
          <w:szCs w:val="4"/>
        </w:rPr>
      </w:pPr>
    </w:p>
    <w:p w14:paraId="67D77F25" w14:textId="77777777" w:rsidR="00EF4B2E" w:rsidRPr="00D86FDC" w:rsidRDefault="00EF4B2E">
      <w:pPr>
        <w:rPr>
          <w:rFonts w:asciiTheme="minorHAnsi" w:hAnsiTheme="minorHAnsi" w:cstheme="minorHAnsi"/>
          <w:sz w:val="4"/>
          <w:szCs w:val="4"/>
        </w:rPr>
      </w:pPr>
    </w:p>
    <w:tbl>
      <w:tblPr>
        <w:tblStyle w:val="Grigliatabella"/>
        <w:tblW w:w="5000" w:type="pct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4"/>
        <w:gridCol w:w="760"/>
        <w:gridCol w:w="784"/>
        <w:gridCol w:w="834"/>
        <w:gridCol w:w="261"/>
        <w:gridCol w:w="281"/>
        <w:gridCol w:w="424"/>
        <w:gridCol w:w="848"/>
        <w:gridCol w:w="567"/>
        <w:gridCol w:w="846"/>
        <w:gridCol w:w="424"/>
        <w:gridCol w:w="461"/>
        <w:gridCol w:w="838"/>
        <w:gridCol w:w="1844"/>
      </w:tblGrid>
      <w:tr w:rsidR="000107D9" w:rsidRPr="00440403" w14:paraId="3CCB6120" w14:textId="77777777" w:rsidTr="006343C8">
        <w:trPr>
          <w:trHeight w:val="57"/>
        </w:trPr>
        <w:tc>
          <w:tcPr>
            <w:tcW w:w="567" w:type="pct"/>
            <w:vAlign w:val="center"/>
          </w:tcPr>
          <w:p w14:paraId="45140DB6" w14:textId="77777777" w:rsidR="00440403" w:rsidRPr="00440403" w:rsidRDefault="00440403" w:rsidP="000E03EA">
            <w:pPr>
              <w:spacing w:line="20" w:lineRule="exac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67" w:type="pct"/>
            <w:vAlign w:val="center"/>
          </w:tcPr>
          <w:p w14:paraId="2D5EE565" w14:textId="77777777" w:rsidR="00440403" w:rsidRPr="00440403" w:rsidRDefault="00440403" w:rsidP="000E03EA">
            <w:pPr>
              <w:spacing w:line="20" w:lineRule="exact"/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379" w:type="pct"/>
            <w:vAlign w:val="center"/>
          </w:tcPr>
          <w:p w14:paraId="2C932B36" w14:textId="77777777" w:rsidR="00440403" w:rsidRPr="00440403" w:rsidRDefault="00440403" w:rsidP="000E03EA">
            <w:pPr>
              <w:spacing w:line="20" w:lineRule="exact"/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403" w:type="pct"/>
            <w:vAlign w:val="center"/>
          </w:tcPr>
          <w:p w14:paraId="24ED7017" w14:textId="77777777" w:rsidR="00440403" w:rsidRPr="00440403" w:rsidRDefault="00440403" w:rsidP="000E03EA">
            <w:pPr>
              <w:spacing w:line="20" w:lineRule="exac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26" w:type="pct"/>
            <w:vAlign w:val="center"/>
          </w:tcPr>
          <w:p w14:paraId="43F1E20B" w14:textId="77777777" w:rsidR="00440403" w:rsidRPr="00440403" w:rsidRDefault="00440403" w:rsidP="000E03EA">
            <w:pPr>
              <w:spacing w:line="20" w:lineRule="exac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36" w:type="pct"/>
            <w:vAlign w:val="center"/>
          </w:tcPr>
          <w:p w14:paraId="3179A8F9" w14:textId="77777777" w:rsidR="00440403" w:rsidRPr="00440403" w:rsidRDefault="00440403" w:rsidP="000E03EA">
            <w:pPr>
              <w:spacing w:line="20" w:lineRule="exact"/>
              <w:rPr>
                <w:rFonts w:asciiTheme="minorHAnsi" w:hAnsiTheme="minorHAnsi" w:cstheme="minorHAnsi"/>
                <w:sz w:val="2"/>
                <w:szCs w:val="2"/>
                <w:lang w:val="en-GB"/>
              </w:rPr>
            </w:pPr>
          </w:p>
        </w:tc>
        <w:tc>
          <w:tcPr>
            <w:tcW w:w="205" w:type="pct"/>
            <w:vAlign w:val="center"/>
          </w:tcPr>
          <w:p w14:paraId="23541E4B" w14:textId="77777777" w:rsidR="00440403" w:rsidRPr="00440403" w:rsidRDefault="00440403" w:rsidP="000E03EA">
            <w:pPr>
              <w:spacing w:line="20" w:lineRule="exact"/>
              <w:rPr>
                <w:rFonts w:asciiTheme="minorHAnsi" w:hAnsiTheme="minorHAnsi" w:cstheme="minorHAnsi"/>
                <w:b/>
                <w:bCs/>
                <w:sz w:val="2"/>
                <w:szCs w:val="2"/>
                <w:lang w:val="en-GB"/>
              </w:rPr>
            </w:pPr>
          </w:p>
        </w:tc>
        <w:tc>
          <w:tcPr>
            <w:tcW w:w="410" w:type="pct"/>
            <w:vAlign w:val="center"/>
          </w:tcPr>
          <w:p w14:paraId="6D1AE1CF" w14:textId="77777777" w:rsidR="00440403" w:rsidRPr="00440403" w:rsidRDefault="00440403" w:rsidP="000E03EA">
            <w:pPr>
              <w:spacing w:line="20" w:lineRule="exact"/>
              <w:rPr>
                <w:rFonts w:asciiTheme="minorHAnsi" w:hAnsiTheme="minorHAnsi" w:cstheme="minorHAnsi"/>
                <w:b/>
                <w:bCs/>
                <w:sz w:val="2"/>
                <w:szCs w:val="2"/>
                <w:lang w:val="en-GB"/>
              </w:rPr>
            </w:pPr>
          </w:p>
        </w:tc>
        <w:tc>
          <w:tcPr>
            <w:tcW w:w="1111" w:type="pct"/>
            <w:gridSpan w:val="4"/>
            <w:vAlign w:val="center"/>
          </w:tcPr>
          <w:p w14:paraId="3B55B5BD" w14:textId="77777777" w:rsidR="00440403" w:rsidRPr="00440403" w:rsidRDefault="00440403" w:rsidP="000E03EA">
            <w:pPr>
              <w:spacing w:line="20" w:lineRule="exact"/>
              <w:rPr>
                <w:rFonts w:asciiTheme="minorHAnsi" w:hAnsiTheme="minorHAnsi" w:cstheme="minorHAnsi"/>
                <w:b/>
                <w:bCs/>
                <w:sz w:val="2"/>
                <w:szCs w:val="2"/>
                <w:lang w:val="en-GB"/>
              </w:rPr>
            </w:pPr>
          </w:p>
        </w:tc>
        <w:tc>
          <w:tcPr>
            <w:tcW w:w="405" w:type="pct"/>
            <w:vAlign w:val="center"/>
          </w:tcPr>
          <w:p w14:paraId="6229F118" w14:textId="77777777" w:rsidR="00440403" w:rsidRPr="00440403" w:rsidRDefault="00440403" w:rsidP="000E03EA">
            <w:pPr>
              <w:spacing w:line="20" w:lineRule="exact"/>
              <w:rPr>
                <w:rFonts w:asciiTheme="minorHAnsi" w:hAnsiTheme="minorHAnsi" w:cstheme="minorHAnsi"/>
                <w:sz w:val="2"/>
                <w:szCs w:val="2"/>
                <w:lang w:val="en-GB"/>
              </w:rPr>
            </w:pPr>
          </w:p>
        </w:tc>
        <w:tc>
          <w:tcPr>
            <w:tcW w:w="891" w:type="pct"/>
            <w:vAlign w:val="center"/>
          </w:tcPr>
          <w:p w14:paraId="7E1312F6" w14:textId="77777777" w:rsidR="00440403" w:rsidRPr="00440403" w:rsidRDefault="00440403" w:rsidP="000E03EA">
            <w:pPr>
              <w:spacing w:line="20" w:lineRule="exact"/>
              <w:rPr>
                <w:rFonts w:asciiTheme="minorHAnsi" w:hAnsiTheme="minorHAnsi" w:cstheme="minorHAnsi"/>
                <w:sz w:val="2"/>
                <w:szCs w:val="2"/>
                <w:lang w:val="en-GB"/>
              </w:rPr>
            </w:pPr>
          </w:p>
        </w:tc>
      </w:tr>
      <w:tr w:rsidR="000107D9" w:rsidRPr="00AC6534" w14:paraId="41E2CFB5" w14:textId="040C7A66" w:rsidTr="006343C8">
        <w:trPr>
          <w:trHeight w:val="283"/>
        </w:trPr>
        <w:tc>
          <w:tcPr>
            <w:tcW w:w="1841" w:type="pct"/>
            <w:gridSpan w:val="5"/>
            <w:tcBorders>
              <w:bottom w:val="dashSmallGap" w:sz="4" w:space="0" w:color="auto"/>
            </w:tcBorders>
            <w:shd w:val="clear" w:color="auto" w:fill="C6D9F1" w:themeFill="text2" w:themeFillTint="33"/>
            <w:vAlign w:val="center"/>
          </w:tcPr>
          <w:p w14:paraId="06679689" w14:textId="1FA68949" w:rsidR="000107D9" w:rsidRPr="009649AA" w:rsidRDefault="000107D9" w:rsidP="00BD4DC7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9649A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TIPO DI CARATTERE SCELTO PER IL TIMBRO</w:t>
            </w:r>
          </w:p>
        </w:tc>
        <w:tc>
          <w:tcPr>
            <w:tcW w:w="136" w:type="pct"/>
            <w:tcBorders>
              <w:left w:val="nil"/>
              <w:bottom w:val="dashSmallGap" w:sz="4" w:space="0" w:color="auto"/>
            </w:tcBorders>
            <w:vAlign w:val="center"/>
          </w:tcPr>
          <w:p w14:paraId="4F06B965" w14:textId="6B1CCC44" w:rsidR="000107D9" w:rsidRPr="000107D9" w:rsidRDefault="000107D9" w:rsidP="000107D9">
            <w:pPr>
              <w:spacing w:line="20" w:lineRule="exac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275460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5" w:type="pct"/>
                <w:tcBorders>
                  <w:bottom w:val="dashSmallGap" w:sz="4" w:space="0" w:color="auto"/>
                </w:tcBorders>
                <w:vAlign w:val="center"/>
              </w:tcPr>
              <w:p w14:paraId="5003374D" w14:textId="13B64F37" w:rsidR="000107D9" w:rsidRPr="0004118C" w:rsidRDefault="00253662" w:rsidP="000107D9">
                <w:pPr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04118C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10" w:type="pct"/>
            <w:tcBorders>
              <w:bottom w:val="dashSmallGap" w:sz="4" w:space="0" w:color="auto"/>
            </w:tcBorders>
            <w:vAlign w:val="center"/>
          </w:tcPr>
          <w:p w14:paraId="266D561F" w14:textId="2B86B272" w:rsidR="000107D9" w:rsidRPr="0004118C" w:rsidRDefault="000107D9" w:rsidP="005E17B1">
            <w:pPr>
              <w:rPr>
                <w:rFonts w:cs="Arial"/>
                <w:sz w:val="18"/>
                <w:szCs w:val="18"/>
              </w:rPr>
            </w:pPr>
            <w:r w:rsidRPr="0004118C">
              <w:rPr>
                <w:rFonts w:cs="Arial"/>
                <w:sz w:val="18"/>
                <w:szCs w:val="18"/>
              </w:rPr>
              <w:t>Arial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1822002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4" w:type="pct"/>
                <w:tcBorders>
                  <w:bottom w:val="dashSmallGap" w:sz="4" w:space="0" w:color="auto"/>
                </w:tcBorders>
                <w:vAlign w:val="center"/>
              </w:tcPr>
              <w:p w14:paraId="4B8DB23C" w14:textId="0A2BE47B" w:rsidR="000107D9" w:rsidRPr="0004118C" w:rsidRDefault="00253662" w:rsidP="000107D9">
                <w:pPr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04118C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09" w:type="pct"/>
            <w:tcBorders>
              <w:bottom w:val="dashSmallGap" w:sz="4" w:space="0" w:color="auto"/>
            </w:tcBorders>
            <w:vAlign w:val="center"/>
          </w:tcPr>
          <w:p w14:paraId="15FB92DF" w14:textId="2ED5A0EA" w:rsidR="000107D9" w:rsidRPr="0004118C" w:rsidRDefault="000107D9" w:rsidP="000107D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4118C">
              <w:rPr>
                <w:rFonts w:asciiTheme="minorHAnsi" w:hAnsiTheme="minorHAnsi" w:cstheme="minorHAnsi"/>
                <w:sz w:val="18"/>
                <w:szCs w:val="18"/>
              </w:rPr>
              <w:t>Calibri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-15153744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5" w:type="pct"/>
                <w:tcBorders>
                  <w:bottom w:val="dashSmallGap" w:sz="4" w:space="0" w:color="auto"/>
                </w:tcBorders>
                <w:vAlign w:val="center"/>
              </w:tcPr>
              <w:p w14:paraId="6F3E3E24" w14:textId="200FCE8A" w:rsidR="000107D9" w:rsidRPr="0004118C" w:rsidRDefault="00253662" w:rsidP="000107D9">
                <w:pPr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04118C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1519" w:type="pct"/>
            <w:gridSpan w:val="3"/>
            <w:tcBorders>
              <w:bottom w:val="dashSmallGap" w:sz="4" w:space="0" w:color="auto"/>
            </w:tcBorders>
            <w:vAlign w:val="center"/>
          </w:tcPr>
          <w:p w14:paraId="6DC04B02" w14:textId="6FABA608" w:rsidR="000107D9" w:rsidRPr="0004118C" w:rsidRDefault="000107D9" w:rsidP="000107D9">
            <w:pPr>
              <w:rPr>
                <w:rFonts w:ascii="Times New Roman" w:hAnsi="Times New Roman"/>
                <w:sz w:val="18"/>
                <w:szCs w:val="18"/>
              </w:rPr>
            </w:pPr>
            <w:r w:rsidRPr="0004118C">
              <w:rPr>
                <w:rFonts w:ascii="Times New Roman" w:hAnsi="Times New Roman"/>
                <w:sz w:val="18"/>
                <w:szCs w:val="18"/>
              </w:rPr>
              <w:t xml:space="preserve">Times new </w:t>
            </w:r>
            <w:proofErr w:type="spellStart"/>
            <w:r w:rsidRPr="0004118C">
              <w:rPr>
                <w:rFonts w:ascii="Times New Roman" w:hAnsi="Times New Roman"/>
                <w:sz w:val="18"/>
                <w:szCs w:val="18"/>
              </w:rPr>
              <w:t>roman</w:t>
            </w:r>
            <w:proofErr w:type="spellEnd"/>
          </w:p>
        </w:tc>
      </w:tr>
      <w:tr w:rsidR="0040052F" w:rsidRPr="00AC6534" w14:paraId="4B57EDFD" w14:textId="77777777" w:rsidTr="006343C8">
        <w:trPr>
          <w:trHeight w:val="283"/>
        </w:trPr>
        <w:tc>
          <w:tcPr>
            <w:tcW w:w="1841" w:type="pct"/>
            <w:gridSpan w:val="5"/>
            <w:tcBorders>
              <w:top w:val="dashSmallGap" w:sz="4" w:space="0" w:color="auto"/>
              <w:bottom w:val="dashSmallGap" w:sz="4" w:space="0" w:color="auto"/>
            </w:tcBorders>
            <w:shd w:val="clear" w:color="auto" w:fill="C6D9F1" w:themeFill="text2" w:themeFillTint="33"/>
            <w:vAlign w:val="center"/>
          </w:tcPr>
          <w:p w14:paraId="66507181" w14:textId="49A5214E" w:rsidR="0040052F" w:rsidRPr="009649AA" w:rsidRDefault="0040052F" w:rsidP="0040052F">
            <w:pPr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649A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COLORE</w:t>
            </w:r>
            <w:r w:rsidR="006343C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INCHIOSTRO</w:t>
            </w:r>
          </w:p>
        </w:tc>
        <w:tc>
          <w:tcPr>
            <w:tcW w:w="136" w:type="pct"/>
            <w:tcBorders>
              <w:top w:val="dashSmallGap" w:sz="4" w:space="0" w:color="auto"/>
              <w:left w:val="nil"/>
              <w:bottom w:val="dashSmallGap" w:sz="4" w:space="0" w:color="auto"/>
            </w:tcBorders>
            <w:vAlign w:val="center"/>
          </w:tcPr>
          <w:p w14:paraId="371F624B" w14:textId="77777777" w:rsidR="0040052F" w:rsidRPr="001731E9" w:rsidRDefault="0040052F" w:rsidP="0040052F">
            <w:pPr>
              <w:spacing w:line="20" w:lineRule="exac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20006911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5" w:type="pct"/>
                <w:tcBorders>
                  <w:top w:val="dashSmallGap" w:sz="4" w:space="0" w:color="auto"/>
                  <w:bottom w:val="dashSmallGap" w:sz="4" w:space="0" w:color="auto"/>
                </w:tcBorders>
                <w:vAlign w:val="center"/>
              </w:tcPr>
              <w:p w14:paraId="4A0AAE76" w14:textId="5C53D6D8" w:rsidR="0040052F" w:rsidRPr="00AC6534" w:rsidRDefault="001652CC" w:rsidP="0040052F">
                <w:pPr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10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6D3CF31" w14:textId="16978E79" w:rsidR="0040052F" w:rsidRPr="001731E9" w:rsidRDefault="0040052F" w:rsidP="005E17B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731E9">
              <w:rPr>
                <w:rFonts w:asciiTheme="minorHAnsi" w:hAnsiTheme="minorHAnsi" w:cstheme="minorHAnsi"/>
                <w:sz w:val="18"/>
                <w:szCs w:val="18"/>
              </w:rPr>
              <w:t>Nero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-1790422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4" w:type="pct"/>
                <w:tcBorders>
                  <w:top w:val="dashSmallGap" w:sz="4" w:space="0" w:color="auto"/>
                  <w:bottom w:val="dashSmallGap" w:sz="4" w:space="0" w:color="auto"/>
                </w:tcBorders>
                <w:vAlign w:val="center"/>
              </w:tcPr>
              <w:p w14:paraId="56C05AF9" w14:textId="4F417699" w:rsidR="0040052F" w:rsidRPr="00AC6534" w:rsidRDefault="0040052F" w:rsidP="0040052F">
                <w:pPr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09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C6EE9EF" w14:textId="1D6F9FBB" w:rsidR="0040052F" w:rsidRPr="001731E9" w:rsidRDefault="0040052F" w:rsidP="0040052F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731E9">
              <w:rPr>
                <w:rFonts w:asciiTheme="minorHAnsi" w:hAnsiTheme="minorHAnsi" w:cstheme="minorHAnsi"/>
                <w:sz w:val="18"/>
                <w:szCs w:val="18"/>
              </w:rPr>
              <w:t>Blu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-363514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5" w:type="pct"/>
                <w:tcBorders>
                  <w:top w:val="dashSmallGap" w:sz="4" w:space="0" w:color="auto"/>
                  <w:bottom w:val="dashSmallGap" w:sz="4" w:space="0" w:color="auto"/>
                </w:tcBorders>
                <w:vAlign w:val="center"/>
              </w:tcPr>
              <w:p w14:paraId="361149BF" w14:textId="5E4F7BBC" w:rsidR="0040052F" w:rsidRPr="00AC6534" w:rsidRDefault="0040052F" w:rsidP="0040052F">
                <w:pPr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1519" w:type="pct"/>
            <w:gridSpan w:val="3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046E8A5" w14:textId="2A4ABAFB" w:rsidR="0040052F" w:rsidRPr="001731E9" w:rsidRDefault="0040052F" w:rsidP="0040052F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731E9">
              <w:rPr>
                <w:rFonts w:asciiTheme="minorHAnsi" w:hAnsiTheme="minorHAnsi" w:cstheme="minorHAnsi"/>
                <w:sz w:val="18"/>
                <w:szCs w:val="18"/>
              </w:rPr>
              <w:t>Rosso</w:t>
            </w:r>
          </w:p>
        </w:tc>
      </w:tr>
      <w:tr w:rsidR="0040052F" w:rsidRPr="00AC6534" w14:paraId="28E47619" w14:textId="77777777" w:rsidTr="006343C8">
        <w:trPr>
          <w:trHeight w:val="283"/>
        </w:trPr>
        <w:tc>
          <w:tcPr>
            <w:tcW w:w="1841" w:type="pct"/>
            <w:gridSpan w:val="5"/>
            <w:tcBorders>
              <w:top w:val="dashSmallGap" w:sz="4" w:space="0" w:color="auto"/>
              <w:bottom w:val="dashSmallGap" w:sz="4" w:space="0" w:color="auto"/>
            </w:tcBorders>
            <w:shd w:val="clear" w:color="auto" w:fill="C6D9F1" w:themeFill="text2" w:themeFillTint="33"/>
            <w:vAlign w:val="center"/>
          </w:tcPr>
          <w:p w14:paraId="2236A2BE" w14:textId="4B2FC32F" w:rsidR="0040052F" w:rsidRPr="009649AA" w:rsidRDefault="0040052F" w:rsidP="0040052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9649A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CORNICE</w:t>
            </w:r>
          </w:p>
        </w:tc>
        <w:tc>
          <w:tcPr>
            <w:tcW w:w="136" w:type="pct"/>
            <w:tcBorders>
              <w:top w:val="dashSmallGap" w:sz="4" w:space="0" w:color="auto"/>
              <w:left w:val="nil"/>
              <w:bottom w:val="dashSmallGap" w:sz="4" w:space="0" w:color="auto"/>
            </w:tcBorders>
          </w:tcPr>
          <w:p w14:paraId="250E0BF9" w14:textId="77777777" w:rsidR="0040052F" w:rsidRPr="00BD4DC7" w:rsidRDefault="0040052F" w:rsidP="0040052F">
            <w:pPr>
              <w:spacing w:line="20" w:lineRule="exac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1563989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5" w:type="pct"/>
                <w:tcBorders>
                  <w:top w:val="dashSmallGap" w:sz="4" w:space="0" w:color="auto"/>
                  <w:bottom w:val="dashSmallGap" w:sz="4" w:space="0" w:color="auto"/>
                </w:tcBorders>
                <w:vAlign w:val="center"/>
              </w:tcPr>
              <w:p w14:paraId="26EE04BC" w14:textId="678E5E5E" w:rsidR="0040052F" w:rsidRPr="00BD4DC7" w:rsidRDefault="0040052F" w:rsidP="0040052F">
                <w:pPr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BD4DC7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10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4385965" w14:textId="78BC4781" w:rsidR="0040052F" w:rsidRPr="00BD4DC7" w:rsidRDefault="0040052F" w:rsidP="005E17B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</w:t>
            </w:r>
            <w:r w:rsidRPr="00BD4DC7">
              <w:rPr>
                <w:rFonts w:asciiTheme="minorHAnsi" w:hAnsiTheme="minorHAnsi" w:cstheme="minorHAnsi"/>
                <w:sz w:val="18"/>
                <w:szCs w:val="18"/>
              </w:rPr>
              <w:t>ì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-1931800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4" w:type="pct"/>
                <w:tcBorders>
                  <w:top w:val="dashSmallGap" w:sz="4" w:space="0" w:color="auto"/>
                  <w:bottom w:val="dashSmallGap" w:sz="4" w:space="0" w:color="auto"/>
                </w:tcBorders>
                <w:vAlign w:val="center"/>
              </w:tcPr>
              <w:p w14:paraId="796BCCD5" w14:textId="3D1A7E47" w:rsidR="0040052F" w:rsidRPr="00BD4DC7" w:rsidRDefault="0040052F" w:rsidP="0040052F">
                <w:pPr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09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0CA3AE7" w14:textId="6558FF6A" w:rsidR="0040052F" w:rsidRPr="00BD4DC7" w:rsidRDefault="0040052F" w:rsidP="0040052F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No</w:t>
            </w:r>
          </w:p>
        </w:tc>
        <w:tc>
          <w:tcPr>
            <w:tcW w:w="833" w:type="pct"/>
            <w:gridSpan w:val="3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9428722" w14:textId="71902496" w:rsidR="0040052F" w:rsidRPr="00BD4DC7" w:rsidRDefault="0040052F" w:rsidP="0040052F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91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8470DAE" w14:textId="56B0F706" w:rsidR="0040052F" w:rsidRPr="00BD4DC7" w:rsidRDefault="0040052F" w:rsidP="0040052F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337F02A2" w14:textId="2A94E089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02794879" w14:textId="59D9A81F" w:rsidR="009359E2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0E139E68" w14:textId="21B0B9E6" w:rsidR="00EF4B2E" w:rsidRDefault="00EF4B2E" w:rsidP="009359E2">
      <w:pPr>
        <w:rPr>
          <w:rFonts w:asciiTheme="minorHAnsi" w:hAnsiTheme="minorHAnsi" w:cstheme="minorHAnsi"/>
          <w:sz w:val="2"/>
          <w:szCs w:val="22"/>
        </w:rPr>
      </w:pPr>
    </w:p>
    <w:p w14:paraId="5B5C04B4" w14:textId="1552CB9F" w:rsidR="00EF4B2E" w:rsidRDefault="00EF4B2E" w:rsidP="009359E2">
      <w:pPr>
        <w:rPr>
          <w:rFonts w:asciiTheme="minorHAnsi" w:hAnsiTheme="minorHAnsi" w:cstheme="minorHAnsi"/>
          <w:sz w:val="2"/>
          <w:szCs w:val="22"/>
        </w:rPr>
      </w:pPr>
    </w:p>
    <w:p w14:paraId="245A6170" w14:textId="3A58D4E3" w:rsidR="00EF4B2E" w:rsidRDefault="00EF4B2E" w:rsidP="009359E2">
      <w:pPr>
        <w:rPr>
          <w:rFonts w:asciiTheme="minorHAnsi" w:hAnsiTheme="minorHAnsi" w:cstheme="minorHAnsi"/>
          <w:sz w:val="2"/>
          <w:szCs w:val="22"/>
        </w:rPr>
      </w:pPr>
    </w:p>
    <w:p w14:paraId="7CEBE213" w14:textId="004CFC66" w:rsidR="00EF4B2E" w:rsidRDefault="00EF4B2E" w:rsidP="009359E2">
      <w:pPr>
        <w:rPr>
          <w:rFonts w:asciiTheme="minorHAnsi" w:hAnsiTheme="minorHAnsi" w:cstheme="minorHAnsi"/>
          <w:sz w:val="2"/>
          <w:szCs w:val="22"/>
        </w:rPr>
      </w:pPr>
    </w:p>
    <w:p w14:paraId="247B9485" w14:textId="77777777" w:rsidR="00EF4B2E" w:rsidRPr="00AC6534" w:rsidRDefault="00EF4B2E" w:rsidP="009359E2">
      <w:pPr>
        <w:rPr>
          <w:rFonts w:asciiTheme="minorHAnsi" w:hAnsiTheme="minorHAnsi" w:cstheme="minorHAnsi"/>
          <w:sz w:val="2"/>
          <w:szCs w:val="22"/>
        </w:rPr>
      </w:pPr>
    </w:p>
    <w:p w14:paraId="3D924E84" w14:textId="30DAE6C8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58D447C5" w14:textId="7CC3C280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32CE93AC" w14:textId="3A03F32B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tbl>
      <w:tblPr>
        <w:tblStyle w:val="Grigliatabella"/>
        <w:tblpPr w:leftFromText="141" w:rightFromText="141" w:vertAnchor="text" w:horzAnchor="margin" w:tblpY="-53"/>
        <w:tblW w:w="5000" w:type="pct"/>
        <w:tblLook w:val="04A0" w:firstRow="1" w:lastRow="0" w:firstColumn="1" w:lastColumn="0" w:noHBand="0" w:noVBand="1"/>
      </w:tblPr>
      <w:tblGrid>
        <w:gridCol w:w="922"/>
        <w:gridCol w:w="5194"/>
        <w:gridCol w:w="937"/>
        <w:gridCol w:w="1039"/>
        <w:gridCol w:w="824"/>
        <w:gridCol w:w="1430"/>
      </w:tblGrid>
      <w:tr w:rsidR="00FB2064" w:rsidRPr="00AC6534" w14:paraId="297E424C" w14:textId="308E71DD" w:rsidTr="006F21F8">
        <w:trPr>
          <w:trHeight w:val="283"/>
        </w:trPr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vAlign w:val="center"/>
          </w:tcPr>
          <w:p w14:paraId="666E0175" w14:textId="28CF470A" w:rsidR="00BF264F" w:rsidRPr="00AC6534" w:rsidRDefault="00BF264F" w:rsidP="00BF264F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10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vAlign w:val="center"/>
          </w:tcPr>
          <w:p w14:paraId="3E020E20" w14:textId="548DF244" w:rsidR="00BF264F" w:rsidRPr="00AC6534" w:rsidRDefault="00BF264F" w:rsidP="00B67262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TESTO TIMBRO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vAlign w:val="center"/>
          </w:tcPr>
          <w:p w14:paraId="79B002A8" w14:textId="1C8EBF8D" w:rsidR="00BF264F" w:rsidRPr="00AC6534" w:rsidRDefault="00BF264F" w:rsidP="00B67262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sz w:val="20"/>
                <w:szCs w:val="20"/>
              </w:rPr>
              <w:t>Normale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vAlign w:val="center"/>
          </w:tcPr>
          <w:p w14:paraId="387FB59D" w14:textId="2B574A48" w:rsidR="00BF264F" w:rsidRPr="00AC6534" w:rsidRDefault="00BF264F" w:rsidP="00B67262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Grassetto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vAlign w:val="center"/>
          </w:tcPr>
          <w:p w14:paraId="69FE4CDB" w14:textId="4EC97FA0" w:rsidR="00BF264F" w:rsidRPr="00AC6534" w:rsidRDefault="00BF264F" w:rsidP="00B67262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Corsivo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vAlign w:val="center"/>
          </w:tcPr>
          <w:p w14:paraId="63B2FCF5" w14:textId="2332044E" w:rsidR="00BF264F" w:rsidRPr="00AC6534" w:rsidRDefault="00BF264F" w:rsidP="00B67262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sz w:val="20"/>
                <w:szCs w:val="20"/>
              </w:rPr>
              <w:t>STAMPATELLO</w:t>
            </w:r>
          </w:p>
        </w:tc>
      </w:tr>
      <w:tr w:rsidR="007F7077" w:rsidRPr="00AC6534" w14:paraId="1340BAB0" w14:textId="768F2F1F" w:rsidTr="006F21F8">
        <w:trPr>
          <w:trHeight w:val="283"/>
        </w:trPr>
        <w:tc>
          <w:tcPr>
            <w:tcW w:w="44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BC22CE2" w14:textId="22AC2986" w:rsidR="00412DA5" w:rsidRPr="00AC6534" w:rsidRDefault="00412DA5" w:rsidP="00412D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sz w:val="20"/>
                <w:szCs w:val="20"/>
              </w:rPr>
              <w:t>RIGA 1</w:t>
            </w:r>
          </w:p>
        </w:tc>
        <w:tc>
          <w:tcPr>
            <w:tcW w:w="2510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3C7233D9" w14:textId="77777777" w:rsidR="00412DA5" w:rsidRPr="00AC6534" w:rsidRDefault="00412DA5" w:rsidP="00412D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-1601480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3" w:type="pct"/>
                <w:tcBorders>
                  <w:top w:val="nil"/>
                  <w:left w:val="nil"/>
                  <w:bottom w:val="dashSmallGap" w:sz="4" w:space="0" w:color="auto"/>
                  <w:right w:val="nil"/>
                </w:tcBorders>
              </w:tcPr>
              <w:p w14:paraId="31841095" w14:textId="2253FFF8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1957593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tcBorders>
                  <w:top w:val="nil"/>
                  <w:left w:val="nil"/>
                  <w:bottom w:val="dashSmallGap" w:sz="4" w:space="0" w:color="auto"/>
                  <w:right w:val="nil"/>
                </w:tcBorders>
              </w:tcPr>
              <w:p w14:paraId="46288CB3" w14:textId="4DFBDE54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98381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8" w:type="pct"/>
                <w:tcBorders>
                  <w:top w:val="nil"/>
                  <w:left w:val="nil"/>
                  <w:bottom w:val="dashSmallGap" w:sz="4" w:space="0" w:color="auto"/>
                  <w:right w:val="nil"/>
                </w:tcBorders>
              </w:tcPr>
              <w:p w14:paraId="046E50BF" w14:textId="5ECBBDED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1455298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2" w:type="pct"/>
                <w:tcBorders>
                  <w:top w:val="nil"/>
                  <w:left w:val="nil"/>
                  <w:bottom w:val="dashSmallGap" w:sz="4" w:space="0" w:color="auto"/>
                  <w:right w:val="nil"/>
                </w:tcBorders>
              </w:tcPr>
              <w:p w14:paraId="6E0FAA9A" w14:textId="7E11E104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7F7077" w:rsidRPr="00AC6534" w14:paraId="730DDC20" w14:textId="5D178C10" w:rsidTr="007C0717">
        <w:trPr>
          <w:trHeight w:val="283"/>
        </w:trPr>
        <w:tc>
          <w:tcPr>
            <w:tcW w:w="446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3546AAA9" w14:textId="3096F47B" w:rsidR="00412DA5" w:rsidRPr="00AC6534" w:rsidRDefault="00412DA5" w:rsidP="00412D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sz w:val="20"/>
                <w:szCs w:val="20"/>
              </w:rPr>
              <w:t>RIGA 2</w:t>
            </w:r>
          </w:p>
        </w:tc>
        <w:tc>
          <w:tcPr>
            <w:tcW w:w="2510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1CFB0953" w14:textId="77777777" w:rsidR="00412DA5" w:rsidRPr="00AC6534" w:rsidRDefault="00412DA5" w:rsidP="00412D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81035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3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69C3D926" w14:textId="6573E85E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1525082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6597AE75" w14:textId="1B7C1998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1836905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8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089BCDD9" w14:textId="65027C18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501546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2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6B652FE1" w14:textId="77D1BFE3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7F7077" w:rsidRPr="00AC6534" w14:paraId="470534F0" w14:textId="05E2D49D" w:rsidTr="007C0717">
        <w:trPr>
          <w:trHeight w:val="283"/>
        </w:trPr>
        <w:tc>
          <w:tcPr>
            <w:tcW w:w="446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75C2A372" w14:textId="4C1B5F50" w:rsidR="00412DA5" w:rsidRPr="00AC6534" w:rsidRDefault="00412DA5" w:rsidP="00412D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sz w:val="20"/>
                <w:szCs w:val="20"/>
              </w:rPr>
              <w:t>RIGA 3</w:t>
            </w:r>
          </w:p>
        </w:tc>
        <w:tc>
          <w:tcPr>
            <w:tcW w:w="2510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20A4BC34" w14:textId="77777777" w:rsidR="00412DA5" w:rsidRPr="00AC6534" w:rsidRDefault="00412DA5" w:rsidP="00412D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-1348016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3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64CC750D" w14:textId="09268B24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656728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2DF5B781" w14:textId="26B4A053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1630356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8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4E369D4C" w14:textId="7A774520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12252140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2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6A0338AA" w14:textId="4CA3C693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7F7077" w:rsidRPr="00AC6534" w14:paraId="2388855A" w14:textId="322159E7" w:rsidTr="007C0717">
        <w:trPr>
          <w:trHeight w:val="283"/>
        </w:trPr>
        <w:tc>
          <w:tcPr>
            <w:tcW w:w="446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2DCCC403" w14:textId="774E15BB" w:rsidR="00412DA5" w:rsidRPr="00AC6534" w:rsidRDefault="00412DA5" w:rsidP="00412D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sz w:val="20"/>
                <w:szCs w:val="20"/>
              </w:rPr>
              <w:t>RIGA 4</w:t>
            </w:r>
          </w:p>
        </w:tc>
        <w:tc>
          <w:tcPr>
            <w:tcW w:w="2510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549F014C" w14:textId="77777777" w:rsidR="00412DA5" w:rsidRPr="00AC6534" w:rsidRDefault="00412DA5" w:rsidP="00412D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-20795949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3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19470869" w14:textId="55A5F34D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1259977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0BEEA198" w14:textId="2963DAC8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3087820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8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1AFA30A0" w14:textId="147ADD93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1859806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2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4482C111" w14:textId="7F474DED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7F7077" w:rsidRPr="00AC6534" w14:paraId="44FDE54A" w14:textId="3617EBC2" w:rsidTr="007C0717">
        <w:trPr>
          <w:trHeight w:val="283"/>
        </w:trPr>
        <w:tc>
          <w:tcPr>
            <w:tcW w:w="446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47709481" w14:textId="43BD059E" w:rsidR="00412DA5" w:rsidRPr="00AC6534" w:rsidRDefault="00412DA5" w:rsidP="00412D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sz w:val="20"/>
                <w:szCs w:val="20"/>
              </w:rPr>
              <w:t>RIGA 5</w:t>
            </w:r>
          </w:p>
        </w:tc>
        <w:tc>
          <w:tcPr>
            <w:tcW w:w="2510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72B8BDB4" w14:textId="77777777" w:rsidR="00412DA5" w:rsidRPr="00AC6534" w:rsidRDefault="00412DA5" w:rsidP="00412D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-620073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3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1DA0269D" w14:textId="5090BC30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1222600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7394E218" w14:textId="34D5FD6D" w:rsidR="00412DA5" w:rsidRPr="00AC6534" w:rsidRDefault="00DC30B7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507217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8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05100000" w14:textId="3BB4D707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1196661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2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4EBC4984" w14:textId="0C4751BF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7F7077" w:rsidRPr="00AC6534" w14:paraId="7A76F5C5" w14:textId="0B4D7752" w:rsidTr="007C0717">
        <w:trPr>
          <w:trHeight w:val="283"/>
        </w:trPr>
        <w:tc>
          <w:tcPr>
            <w:tcW w:w="446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5B522C36" w14:textId="3136B700" w:rsidR="00412DA5" w:rsidRPr="00AC6534" w:rsidRDefault="00412DA5" w:rsidP="00412D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sz w:val="20"/>
                <w:szCs w:val="20"/>
              </w:rPr>
              <w:t>RIGA 6</w:t>
            </w:r>
          </w:p>
        </w:tc>
        <w:tc>
          <w:tcPr>
            <w:tcW w:w="2510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0AD14317" w14:textId="77777777" w:rsidR="00412DA5" w:rsidRPr="00AC6534" w:rsidRDefault="00412DA5" w:rsidP="00412D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1311748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3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39A2EAC0" w14:textId="0686E5F8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6483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3A049DB7" w14:textId="5ACB4EDE" w:rsidR="00412DA5" w:rsidRPr="00AC6534" w:rsidRDefault="005E2B00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668526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8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08A61DF7" w14:textId="77DAB4DA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951140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2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35E731F9" w14:textId="6ED63394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7F7077" w:rsidRPr="00AC6534" w14:paraId="0E5748AE" w14:textId="02A823E7" w:rsidTr="007C0717">
        <w:trPr>
          <w:trHeight w:val="283"/>
        </w:trPr>
        <w:tc>
          <w:tcPr>
            <w:tcW w:w="446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40BF84D2" w14:textId="7E4ADEB3" w:rsidR="00412DA5" w:rsidRPr="00AC6534" w:rsidRDefault="00412DA5" w:rsidP="00412D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sz w:val="20"/>
                <w:szCs w:val="20"/>
              </w:rPr>
              <w:t>RIGA 7</w:t>
            </w:r>
          </w:p>
        </w:tc>
        <w:tc>
          <w:tcPr>
            <w:tcW w:w="2510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4EFE8FB9" w14:textId="77777777" w:rsidR="00412DA5" w:rsidRPr="00AC6534" w:rsidRDefault="00412DA5" w:rsidP="00412D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14267695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3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4DE18B4F" w14:textId="4E6FE7F4" w:rsidR="00412DA5" w:rsidRPr="00AC6534" w:rsidRDefault="00D3789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885915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58900E73" w14:textId="6763AB19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347176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8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1A5B8376" w14:textId="0F2499D7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341601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2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0775FAC3" w14:textId="18593F30" w:rsidR="00412DA5" w:rsidRPr="00AC6534" w:rsidRDefault="007F7077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7F7077" w:rsidRPr="00AC6534" w14:paraId="3E769F7F" w14:textId="047A64F5" w:rsidTr="007C0717">
        <w:trPr>
          <w:trHeight w:val="283"/>
        </w:trPr>
        <w:tc>
          <w:tcPr>
            <w:tcW w:w="446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6FA23FCD" w14:textId="64FB03B8" w:rsidR="00412DA5" w:rsidRPr="00AC6534" w:rsidRDefault="00412DA5" w:rsidP="00412D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sz w:val="20"/>
                <w:szCs w:val="20"/>
              </w:rPr>
              <w:t>RIGA 8</w:t>
            </w:r>
          </w:p>
        </w:tc>
        <w:tc>
          <w:tcPr>
            <w:tcW w:w="2510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0B300058" w14:textId="77777777" w:rsidR="00412DA5" w:rsidRPr="00AC6534" w:rsidRDefault="00412DA5" w:rsidP="00412D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2097587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3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5742A12B" w14:textId="3F78F94E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10402540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068933E7" w14:textId="125815C8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13327521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8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2293DCE3" w14:textId="0E34EDB6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1059123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2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667FCA3E" w14:textId="588BD032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7F7077" w:rsidRPr="00AC6534" w14:paraId="33025332" w14:textId="6CAA3BD6" w:rsidTr="007C0717">
        <w:trPr>
          <w:trHeight w:val="283"/>
        </w:trPr>
        <w:tc>
          <w:tcPr>
            <w:tcW w:w="446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5363B422" w14:textId="28988D0F" w:rsidR="00412DA5" w:rsidRPr="00AC6534" w:rsidRDefault="00412DA5" w:rsidP="00412D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sz w:val="20"/>
                <w:szCs w:val="20"/>
              </w:rPr>
              <w:t>RIGA 9</w:t>
            </w:r>
          </w:p>
        </w:tc>
        <w:tc>
          <w:tcPr>
            <w:tcW w:w="2510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4530DADB" w14:textId="77777777" w:rsidR="00412DA5" w:rsidRPr="00AC6534" w:rsidRDefault="00412DA5" w:rsidP="00412D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226347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3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0A49B0AC" w14:textId="7EB65B75" w:rsidR="00412DA5" w:rsidRPr="00AC6534" w:rsidRDefault="0041602A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320779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459C290F" w14:textId="24F29CCF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351076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8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75043683" w14:textId="2B8F4AA1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1717389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2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59C6630C" w14:textId="4D6A721D" w:rsidR="00412DA5" w:rsidRPr="00AC6534" w:rsidRDefault="00323AF8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7F7077" w:rsidRPr="00AC6534" w14:paraId="789423AB" w14:textId="274FCF6D" w:rsidTr="007C0717">
        <w:trPr>
          <w:trHeight w:val="283"/>
        </w:trPr>
        <w:tc>
          <w:tcPr>
            <w:tcW w:w="446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5B2D6BF9" w14:textId="04777871" w:rsidR="00412DA5" w:rsidRPr="00AC6534" w:rsidRDefault="00412DA5" w:rsidP="00412D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sz w:val="20"/>
                <w:szCs w:val="20"/>
              </w:rPr>
              <w:t>RIGA 10</w:t>
            </w:r>
          </w:p>
        </w:tc>
        <w:tc>
          <w:tcPr>
            <w:tcW w:w="2510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2359392D" w14:textId="77777777" w:rsidR="00412DA5" w:rsidRPr="00AC6534" w:rsidRDefault="00412DA5" w:rsidP="00412D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-57168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3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6DA33302" w14:textId="4B8E4CF7" w:rsidR="00412DA5" w:rsidRPr="00AC6534" w:rsidRDefault="006E4C61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914756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779A3E32" w14:textId="5CBA445C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507909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8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7CD06280" w14:textId="6E86B630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2112886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2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3BD5461D" w14:textId="35CF2DD0" w:rsidR="00412DA5" w:rsidRPr="00AC6534" w:rsidRDefault="00412DA5" w:rsidP="00412DA5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</w:tbl>
    <w:p w14:paraId="44948F9D" w14:textId="12564F75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p w14:paraId="1432F1AE" w14:textId="016E6034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</w:rPr>
      </w:pPr>
    </w:p>
    <w:tbl>
      <w:tblPr>
        <w:tblpPr w:leftFromText="141" w:rightFromText="141" w:vertAnchor="text" w:horzAnchor="margin" w:tblpY="-83"/>
        <w:tblW w:w="10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0488"/>
      </w:tblGrid>
      <w:tr w:rsidR="0010621E" w:rsidRPr="00AC6534" w14:paraId="5D85A1D3" w14:textId="77777777" w:rsidTr="0085406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582FDFF7" w14:textId="77777777" w:rsidR="0010621E" w:rsidRDefault="0010621E" w:rsidP="00854065">
            <w:pPr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</w:rPr>
            </w:pPr>
            <w:r w:rsidRPr="00B7495D">
              <w:rPr>
                <w:rFonts w:asciiTheme="minorHAnsi" w:hAnsiTheme="minorHAnsi" w:cstheme="minorHAnsi"/>
                <w:b/>
                <w:bCs/>
                <w:szCs w:val="18"/>
              </w:rPr>
              <w:lastRenderedPageBreak/>
              <w:t>RICHIESTA PREVENTIVO TIMBRI PERSONALIZZATI</w:t>
            </w:r>
            <w:r w:rsidRPr="005749C1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</w:rPr>
              <w:t xml:space="preserve"> </w:t>
            </w:r>
          </w:p>
          <w:p w14:paraId="3FAFFCE5" w14:textId="77777777" w:rsidR="0010621E" w:rsidRPr="00B7495D" w:rsidRDefault="0010621E" w:rsidP="00854065">
            <w:pPr>
              <w:jc w:val="center"/>
              <w:rPr>
                <w:rFonts w:asciiTheme="minorHAnsi" w:hAnsiTheme="minorHAnsi" w:cstheme="minorHAnsi"/>
                <w:b/>
                <w:bCs/>
                <w:szCs w:val="18"/>
              </w:rPr>
            </w:pPr>
            <w:r w:rsidRPr="00C76EC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Compila questo modulo e rimandalo via mail a </w:t>
            </w:r>
            <w:hyperlink r:id="rId14" w:history="1">
              <w:r w:rsidRPr="00C76EC1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info@mpf.it</w:t>
              </w:r>
            </w:hyperlink>
            <w:r w:rsidRPr="00C76EC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, riceverai in breve tempo un preventivo per il tuo timbro personalizzato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.</w:t>
            </w:r>
          </w:p>
        </w:tc>
      </w:tr>
    </w:tbl>
    <w:p w14:paraId="026D6304" w14:textId="6A9E042D" w:rsidR="0004118C" w:rsidRDefault="0004118C">
      <w:pPr>
        <w:rPr>
          <w:rFonts w:asciiTheme="minorHAnsi" w:hAnsiTheme="minorHAnsi" w:cstheme="minorHAnsi"/>
          <w:sz w:val="2"/>
          <w:szCs w:val="22"/>
        </w:rPr>
      </w:pPr>
    </w:p>
    <w:p w14:paraId="5ACEA877" w14:textId="3CD1A82E" w:rsidR="004D33A3" w:rsidRPr="00AC6534" w:rsidRDefault="00EB3B7F">
      <w:pPr>
        <w:rPr>
          <w:rFonts w:asciiTheme="minorHAnsi" w:hAnsiTheme="minorHAnsi" w:cstheme="minorHAnsi"/>
          <w:sz w:val="12"/>
          <w:szCs w:val="12"/>
        </w:rPr>
      </w:pPr>
      <w:r w:rsidRPr="00EB4A07">
        <w:rPr>
          <w:rFonts w:cs="Arial"/>
          <w:noProof/>
          <w:sz w:val="10"/>
          <w:szCs w:val="10"/>
          <w:lang w:val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97658F3" wp14:editId="036BFBAC">
                <wp:simplePos x="0" y="0"/>
                <wp:positionH relativeFrom="margin">
                  <wp:posOffset>3053605</wp:posOffset>
                </wp:positionH>
                <wp:positionV relativeFrom="paragraph">
                  <wp:posOffset>365042</wp:posOffset>
                </wp:positionV>
                <wp:extent cx="3495205" cy="1879491"/>
                <wp:effectExtent l="0" t="0" r="0" b="6985"/>
                <wp:wrapNone/>
                <wp:docPr id="9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113" cy="1879491"/>
                          <a:chOff x="-476082" y="-198480"/>
                          <a:chExt cx="3496930" cy="1881329"/>
                        </a:xfrm>
                      </wpg:grpSpPr>
                      <pic:pic xmlns:pic="http://schemas.openxmlformats.org/drawingml/2006/picture">
                        <pic:nvPicPr>
                          <pic:cNvPr id="13" name="Immagine 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>
                          <a:xfrm>
                            <a:off x="-476082" y="-31997"/>
                            <a:ext cx="1664947" cy="16657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magine 1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303863" y="-198480"/>
                            <a:ext cx="1716985" cy="18813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0E484D" id="Group 12" o:spid="_x0000_s1026" style="position:absolute;margin-left:240.45pt;margin-top:28.75pt;width:275.2pt;height:148pt;z-index:251654145;mso-position-horizontal-relative:margin;mso-width-relative:margin;mso-height-relative:margin" coordorigin="-4760,-1984" coordsize="34969,18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3" o:spid="_x0000_s1027" type="#_x0000_t75" style="position:absolute;left:-4760;top:-319;width:16648;height:16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">
                  <v:imagedata r:id="rId17" o:title=""/>
                </v:shape>
                <v:shape id="Immagine 14" o:spid="_x0000_s1028" type="#_x0000_t75" style="position:absolute;left:13038;top:-1984;width:17170;height:18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">
                  <v:imagedata r:id="rId18" o:title=""/>
                </v:shape>
                <w10:wrap anchorx="margin"/>
              </v:group>
            </w:pict>
          </mc:Fallback>
        </mc:AlternateContent>
      </w:r>
    </w:p>
    <w:tbl>
      <w:tblPr>
        <w:tblpPr w:leftFromText="141" w:rightFromText="141" w:vertAnchor="text" w:horzAnchor="margin" w:tblpY="-83"/>
        <w:tblW w:w="10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0488"/>
      </w:tblGrid>
      <w:tr w:rsidR="00D86FDC" w:rsidRPr="00AC6534" w14:paraId="726E0AF3" w14:textId="77777777" w:rsidTr="00CC7DBF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</w:tcPr>
          <w:p w14:paraId="3D9AB066" w14:textId="68F874E6" w:rsidR="00D86FDC" w:rsidRPr="00AC6534" w:rsidRDefault="00D86FDC" w:rsidP="00221CFC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22"/>
              </w:rPr>
              <w:t>Timbri rotondi</w:t>
            </w:r>
          </w:p>
        </w:tc>
      </w:tr>
    </w:tbl>
    <w:tbl>
      <w:tblPr>
        <w:tblStyle w:val="Grigliatabella"/>
        <w:tblpPr w:leftFromText="142" w:rightFromText="142" w:vertAnchor="page" w:horzAnchor="margin" w:tblpY="3856"/>
        <w:tblW w:w="4111" w:type="dxa"/>
        <w:tblLook w:val="04A0" w:firstRow="1" w:lastRow="0" w:firstColumn="1" w:lastColumn="0" w:noHBand="0" w:noVBand="1"/>
      </w:tblPr>
      <w:tblGrid>
        <w:gridCol w:w="925"/>
        <w:gridCol w:w="567"/>
        <w:gridCol w:w="737"/>
        <w:gridCol w:w="890"/>
        <w:gridCol w:w="992"/>
      </w:tblGrid>
      <w:tr w:rsidR="009C5D6D" w:rsidRPr="00AC6534" w14:paraId="1BFF224F" w14:textId="77777777" w:rsidTr="00932BB3">
        <w:trPr>
          <w:trHeight w:val="283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14:paraId="6EB21B6A" w14:textId="6AD7B351" w:rsidR="009C5D6D" w:rsidRPr="00AC6534" w:rsidRDefault="009C5D6D" w:rsidP="00932BB3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Seleziona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14:paraId="41D291B7" w14:textId="693A1E7D" w:rsidR="009C5D6D" w:rsidRPr="00AC6534" w:rsidRDefault="009C5D6D" w:rsidP="00932BB3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roofErr w:type="gramStart"/>
            <w:r w:rsidRPr="00AC653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Q.tà</w:t>
            </w:r>
            <w:proofErr w:type="gramEnd"/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14:paraId="2D5F3C6D" w14:textId="27BF3DC9" w:rsidR="009C5D6D" w:rsidRPr="00AC6534" w:rsidRDefault="009C5D6D" w:rsidP="00932BB3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C653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Cod.</w:t>
            </w:r>
          </w:p>
        </w:tc>
        <w:tc>
          <w:tcPr>
            <w:tcW w:w="1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14:paraId="79657027" w14:textId="4D0DDE9C" w:rsidR="009C5D6D" w:rsidRPr="00AC6534" w:rsidRDefault="009C5D6D" w:rsidP="00932BB3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Timbro</w:t>
            </w:r>
          </w:p>
        </w:tc>
      </w:tr>
      <w:tr w:rsidR="00154554" w:rsidRPr="0004118C" w14:paraId="1C606124" w14:textId="77777777" w:rsidTr="00932BB3">
        <w:trPr>
          <w:trHeight w:val="283"/>
        </w:trPr>
        <w:sdt>
          <w:sdtPr>
            <w:rPr>
              <w:rFonts w:asciiTheme="minorHAnsi" w:hAnsiTheme="minorHAnsi" w:cstheme="minorHAnsi"/>
              <w:sz w:val="18"/>
              <w:szCs w:val="18"/>
            </w:rPr>
            <w:id w:val="-346019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5" w:type="dxa"/>
                <w:tcBorders>
                  <w:top w:val="nil"/>
                  <w:left w:val="nil"/>
                  <w:bottom w:val="dashSmallGap" w:sz="4" w:space="0" w:color="auto"/>
                  <w:right w:val="nil"/>
                </w:tcBorders>
                <w:vAlign w:val="center"/>
              </w:tcPr>
              <w:p w14:paraId="365063B9" w14:textId="57C40B2B" w:rsidR="00154554" w:rsidRPr="00AC6534" w:rsidRDefault="00154554" w:rsidP="00154554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18"/>
                    <w:szCs w:val="18"/>
                  </w:rPr>
                </w:pPr>
                <w:r w:rsidRPr="00AC653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67" w:type="dxa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50E8972" w14:textId="77777777" w:rsidR="00154554" w:rsidRPr="00AC6534" w:rsidRDefault="00154554" w:rsidP="0015455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5D3FDA8" w14:textId="4641B365" w:rsidR="00154554" w:rsidRPr="0004118C" w:rsidRDefault="00154554" w:rsidP="0015455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4118C">
              <w:rPr>
                <w:rFonts w:asciiTheme="minorHAnsi" w:hAnsiTheme="minorHAnsi" w:cstheme="minorHAnsi"/>
                <w:sz w:val="18"/>
                <w:szCs w:val="18"/>
              </w:rPr>
              <w:t>74929</w:t>
            </w:r>
          </w:p>
        </w:tc>
        <w:tc>
          <w:tcPr>
            <w:tcW w:w="890" w:type="dxa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0B6CF0D" w14:textId="550B5795" w:rsidR="00154554" w:rsidRPr="0004118C" w:rsidRDefault="00154554" w:rsidP="0015455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4118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4642 4.0</w:t>
            </w:r>
          </w:p>
        </w:tc>
        <w:tc>
          <w:tcPr>
            <w:tcW w:w="992" w:type="dxa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0320855" w14:textId="41645A41" w:rsidR="00154554" w:rsidRPr="0004118C" w:rsidRDefault="00154554" w:rsidP="00154554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4118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Ø 42 mm</w:t>
            </w:r>
          </w:p>
        </w:tc>
      </w:tr>
      <w:tr w:rsidR="00154554" w:rsidRPr="0004118C" w14:paraId="3D76E565" w14:textId="77777777" w:rsidTr="00932BB3">
        <w:trPr>
          <w:trHeight w:val="283"/>
        </w:trPr>
        <w:sdt>
          <w:sdtPr>
            <w:rPr>
              <w:rFonts w:asciiTheme="minorHAnsi" w:hAnsiTheme="minorHAnsi" w:cstheme="minorHAnsi"/>
              <w:sz w:val="18"/>
              <w:szCs w:val="18"/>
            </w:rPr>
            <w:id w:val="7692821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5" w:type="dxa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  <w:vAlign w:val="center"/>
              </w:tcPr>
              <w:p w14:paraId="0D371B8C" w14:textId="01AD6883" w:rsidR="00154554" w:rsidRPr="00AC6534" w:rsidRDefault="00154554" w:rsidP="00154554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18"/>
                    <w:szCs w:val="18"/>
                  </w:rPr>
                </w:pPr>
                <w:r w:rsidRPr="00AC653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67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16287ADE" w14:textId="77777777" w:rsidR="00154554" w:rsidRPr="00AC6534" w:rsidRDefault="00154554" w:rsidP="0015455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387B516F" w14:textId="48D0CC36" w:rsidR="00154554" w:rsidRPr="0004118C" w:rsidRDefault="00154554" w:rsidP="0015455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4118C">
              <w:rPr>
                <w:rFonts w:asciiTheme="minorHAnsi" w:hAnsiTheme="minorHAnsi" w:cstheme="minorHAnsi"/>
                <w:sz w:val="18"/>
                <w:szCs w:val="18"/>
              </w:rPr>
              <w:t>80484</w:t>
            </w:r>
          </w:p>
        </w:tc>
        <w:tc>
          <w:tcPr>
            <w:tcW w:w="89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6DEFE15E" w14:textId="78D5CED8" w:rsidR="00154554" w:rsidRPr="0004118C" w:rsidRDefault="00154554" w:rsidP="0015455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4118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4638 4.0</w:t>
            </w:r>
          </w:p>
        </w:tc>
        <w:tc>
          <w:tcPr>
            <w:tcW w:w="992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26A5CF62" w14:textId="77777777" w:rsidR="00154554" w:rsidRPr="0004118C" w:rsidRDefault="00154554" w:rsidP="00154554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4118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Ø 38 mm</w:t>
            </w:r>
          </w:p>
        </w:tc>
      </w:tr>
      <w:tr w:rsidR="00154554" w:rsidRPr="0004118C" w14:paraId="45B741CD" w14:textId="77777777" w:rsidTr="00932BB3">
        <w:trPr>
          <w:trHeight w:val="283"/>
        </w:trPr>
        <w:sdt>
          <w:sdtPr>
            <w:rPr>
              <w:rFonts w:asciiTheme="minorHAnsi" w:hAnsiTheme="minorHAnsi" w:cstheme="minorHAnsi"/>
              <w:sz w:val="18"/>
              <w:szCs w:val="18"/>
            </w:rPr>
            <w:id w:val="-383951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5" w:type="dxa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  <w:vAlign w:val="center"/>
              </w:tcPr>
              <w:p w14:paraId="0CD478BC" w14:textId="6054492A" w:rsidR="00154554" w:rsidRPr="00AC6534" w:rsidRDefault="00154554" w:rsidP="00154554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18"/>
                    <w:szCs w:val="18"/>
                  </w:rPr>
                </w:pPr>
                <w:r w:rsidRPr="00AC653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67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4E2885B5" w14:textId="77777777" w:rsidR="00154554" w:rsidRPr="00AC6534" w:rsidRDefault="00154554" w:rsidP="0015455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154B1B07" w14:textId="70FC7590" w:rsidR="00154554" w:rsidRPr="0004118C" w:rsidRDefault="00856CCB" w:rsidP="0015455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80472</w:t>
            </w:r>
          </w:p>
        </w:tc>
        <w:tc>
          <w:tcPr>
            <w:tcW w:w="89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7D588C05" w14:textId="6CABA29E" w:rsidR="00154554" w:rsidRPr="0004118C" w:rsidRDefault="00154554" w:rsidP="0015455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4118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46</w:t>
            </w:r>
            <w:r w:rsidR="00856CC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30</w:t>
            </w:r>
            <w:r w:rsidRPr="0004118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4.0</w:t>
            </w:r>
          </w:p>
        </w:tc>
        <w:tc>
          <w:tcPr>
            <w:tcW w:w="992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490089A9" w14:textId="2C934D72" w:rsidR="00154554" w:rsidRPr="0004118C" w:rsidRDefault="00154554" w:rsidP="00154554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4118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Ø </w:t>
            </w:r>
            <w:r w:rsidR="00856CC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30</w:t>
            </w:r>
            <w:r w:rsidRPr="0004118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mm</w:t>
            </w:r>
          </w:p>
        </w:tc>
      </w:tr>
    </w:tbl>
    <w:p w14:paraId="2A5B3DB8" w14:textId="610CFC4E" w:rsidR="004D33A3" w:rsidRPr="00AC6534" w:rsidRDefault="006731E5">
      <w:pPr>
        <w:rPr>
          <w:rFonts w:asciiTheme="minorHAnsi" w:hAnsiTheme="minorHAnsi" w:cstheme="minorHAnsi"/>
          <w:sz w:val="12"/>
          <w:szCs w:val="12"/>
        </w:rPr>
      </w:pPr>
      <w:r>
        <w:rPr>
          <w:rFonts w:asciiTheme="minorHAnsi" w:hAnsiTheme="minorHAnsi" w:cstheme="minorHAnsi"/>
          <w:b/>
          <w:bCs/>
          <w:noProof/>
          <w:sz w:val="2"/>
          <w:szCs w:val="22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323D17C" wp14:editId="7B042960">
                <wp:simplePos x="0" y="0"/>
                <wp:positionH relativeFrom="page">
                  <wp:posOffset>3414297</wp:posOffset>
                </wp:positionH>
                <wp:positionV relativeFrom="paragraph">
                  <wp:posOffset>4445</wp:posOffset>
                </wp:positionV>
                <wp:extent cx="166977" cy="1804946"/>
                <wp:effectExtent l="0" t="0" r="5080" b="508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77" cy="180494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58C4C6" w14:textId="77777777" w:rsidR="006731E5" w:rsidRPr="002F54CE" w:rsidRDefault="006731E5" w:rsidP="006731E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F54CE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DIMENSIONI REALI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3D17C" id="Rettangolo 5" o:spid="_x0000_s1038" style="position:absolute;margin-left:268.85pt;margin-top:.35pt;width:13.15pt;height:142.1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" fillcolor="#d6e3bc [1302]" stroked="f" strokeweight="2pt">
                <v:textbox style="layout-flow:vertical;mso-layout-flow-alt:bottom-to-top" inset="0,0,0,0">
                  <w:txbxContent>
                    <w:p w14:paraId="4558C4C6" w14:textId="77777777" w:rsidR="006731E5" w:rsidRPr="002F54CE" w:rsidRDefault="006731E5" w:rsidP="006731E5">
                      <w:pPr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F54CE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  <w:t>DIMENSIONI REALI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FE556B" w14:textId="171FC9EF" w:rsidR="004D33A3" w:rsidRPr="00AC6534" w:rsidRDefault="004D33A3">
      <w:pPr>
        <w:rPr>
          <w:rFonts w:asciiTheme="minorHAnsi" w:hAnsiTheme="minorHAnsi" w:cstheme="minorHAnsi"/>
          <w:sz w:val="12"/>
          <w:szCs w:val="12"/>
        </w:rPr>
      </w:pPr>
    </w:p>
    <w:p w14:paraId="39928435" w14:textId="3B47DB6B" w:rsidR="004D33A3" w:rsidRPr="00AC6534" w:rsidRDefault="004D33A3">
      <w:pPr>
        <w:rPr>
          <w:rFonts w:asciiTheme="minorHAnsi" w:hAnsiTheme="minorHAnsi" w:cstheme="minorHAnsi"/>
          <w:sz w:val="12"/>
          <w:szCs w:val="12"/>
        </w:rPr>
      </w:pPr>
    </w:p>
    <w:p w14:paraId="5FFF12C4" w14:textId="4D41FFC5" w:rsidR="004D33A3" w:rsidRPr="00AC6534" w:rsidRDefault="004D33A3">
      <w:pPr>
        <w:rPr>
          <w:rFonts w:asciiTheme="minorHAnsi" w:hAnsiTheme="minorHAnsi" w:cstheme="minorHAnsi"/>
          <w:sz w:val="12"/>
          <w:szCs w:val="12"/>
        </w:rPr>
      </w:pPr>
    </w:p>
    <w:p w14:paraId="5B9B2C78" w14:textId="4D19F11A" w:rsidR="004D33A3" w:rsidRPr="00AC6534" w:rsidRDefault="004D33A3">
      <w:pPr>
        <w:rPr>
          <w:rFonts w:asciiTheme="minorHAnsi" w:hAnsiTheme="minorHAnsi" w:cstheme="minorHAnsi"/>
          <w:sz w:val="12"/>
          <w:szCs w:val="12"/>
        </w:rPr>
      </w:pPr>
    </w:p>
    <w:p w14:paraId="5A2EF643" w14:textId="56AA4506" w:rsidR="004D33A3" w:rsidRPr="00AC6534" w:rsidRDefault="004D33A3">
      <w:pPr>
        <w:rPr>
          <w:rFonts w:asciiTheme="minorHAnsi" w:hAnsiTheme="minorHAnsi" w:cstheme="minorHAnsi"/>
          <w:sz w:val="12"/>
          <w:szCs w:val="12"/>
        </w:rPr>
      </w:pPr>
    </w:p>
    <w:p w14:paraId="5D26EB78" w14:textId="392430D6" w:rsidR="004D33A3" w:rsidRPr="00AC6534" w:rsidRDefault="004D33A3">
      <w:pPr>
        <w:rPr>
          <w:rFonts w:asciiTheme="minorHAnsi" w:hAnsiTheme="minorHAnsi" w:cstheme="minorHAnsi"/>
          <w:sz w:val="12"/>
          <w:szCs w:val="12"/>
        </w:rPr>
      </w:pPr>
    </w:p>
    <w:p w14:paraId="3C725E34" w14:textId="0A94D047" w:rsidR="004D33A3" w:rsidRPr="00AC6534" w:rsidRDefault="004D33A3">
      <w:pPr>
        <w:rPr>
          <w:rFonts w:asciiTheme="minorHAnsi" w:hAnsiTheme="minorHAnsi" w:cstheme="minorHAnsi"/>
          <w:sz w:val="12"/>
          <w:szCs w:val="12"/>
        </w:rPr>
      </w:pPr>
    </w:p>
    <w:p w14:paraId="0A06F00A" w14:textId="1B88F855" w:rsidR="004D33A3" w:rsidRDefault="004D33A3">
      <w:pPr>
        <w:rPr>
          <w:rFonts w:asciiTheme="minorHAnsi" w:hAnsiTheme="minorHAnsi" w:cstheme="minorHAnsi"/>
          <w:sz w:val="12"/>
          <w:szCs w:val="12"/>
        </w:rPr>
      </w:pPr>
    </w:p>
    <w:p w14:paraId="70ABA81F" w14:textId="29799318" w:rsidR="00FC06D0" w:rsidRDefault="00FC06D0">
      <w:pPr>
        <w:rPr>
          <w:rFonts w:asciiTheme="minorHAnsi" w:hAnsiTheme="minorHAnsi" w:cstheme="minorHAnsi"/>
          <w:sz w:val="12"/>
          <w:szCs w:val="12"/>
        </w:rPr>
      </w:pPr>
    </w:p>
    <w:p w14:paraId="380CC63A" w14:textId="5D1D75FC" w:rsidR="00FC06D0" w:rsidRDefault="00FC06D0">
      <w:pPr>
        <w:rPr>
          <w:rFonts w:asciiTheme="minorHAnsi" w:hAnsiTheme="minorHAnsi" w:cstheme="minorHAnsi"/>
          <w:sz w:val="12"/>
          <w:szCs w:val="12"/>
        </w:rPr>
      </w:pPr>
    </w:p>
    <w:p w14:paraId="4E44395C" w14:textId="2A595F15" w:rsidR="00FC06D0" w:rsidRDefault="00FC06D0">
      <w:pPr>
        <w:rPr>
          <w:rFonts w:asciiTheme="minorHAnsi" w:hAnsiTheme="minorHAnsi" w:cstheme="minorHAnsi"/>
          <w:sz w:val="12"/>
          <w:szCs w:val="12"/>
        </w:rPr>
      </w:pPr>
    </w:p>
    <w:p w14:paraId="41A1683E" w14:textId="38F991F2" w:rsidR="00FC06D0" w:rsidRDefault="00FC06D0">
      <w:pPr>
        <w:rPr>
          <w:rFonts w:asciiTheme="minorHAnsi" w:hAnsiTheme="minorHAnsi" w:cstheme="minorHAnsi"/>
          <w:sz w:val="12"/>
          <w:szCs w:val="12"/>
        </w:rPr>
      </w:pPr>
    </w:p>
    <w:p w14:paraId="0639CF5D" w14:textId="619D9BE5" w:rsidR="00FC06D0" w:rsidRDefault="00FC06D0">
      <w:pPr>
        <w:rPr>
          <w:rFonts w:asciiTheme="minorHAnsi" w:hAnsiTheme="minorHAnsi" w:cstheme="minorHAnsi"/>
          <w:sz w:val="12"/>
          <w:szCs w:val="12"/>
        </w:rPr>
      </w:pPr>
    </w:p>
    <w:p w14:paraId="76727E60" w14:textId="5F2D1F0C" w:rsidR="00FC06D0" w:rsidRDefault="00FC06D0">
      <w:pPr>
        <w:rPr>
          <w:rFonts w:asciiTheme="minorHAnsi" w:hAnsiTheme="minorHAnsi" w:cstheme="minorHAnsi"/>
          <w:sz w:val="12"/>
          <w:szCs w:val="12"/>
        </w:rPr>
      </w:pPr>
    </w:p>
    <w:p w14:paraId="778FF6FB" w14:textId="6902FBFC" w:rsidR="00FC06D0" w:rsidRDefault="00FC06D0">
      <w:pPr>
        <w:rPr>
          <w:rFonts w:asciiTheme="minorHAnsi" w:hAnsiTheme="minorHAnsi" w:cstheme="minorHAnsi"/>
          <w:sz w:val="12"/>
          <w:szCs w:val="12"/>
        </w:rPr>
      </w:pPr>
    </w:p>
    <w:p w14:paraId="3289D5AE" w14:textId="6CD73399" w:rsidR="00FC06D0" w:rsidRDefault="00FC06D0">
      <w:pPr>
        <w:rPr>
          <w:rFonts w:asciiTheme="minorHAnsi" w:hAnsiTheme="minorHAnsi" w:cstheme="minorHAnsi"/>
          <w:sz w:val="12"/>
          <w:szCs w:val="12"/>
        </w:rPr>
      </w:pPr>
    </w:p>
    <w:p w14:paraId="16E3680D" w14:textId="2D1B6AC1" w:rsidR="00FC06D0" w:rsidRDefault="00FC06D0">
      <w:pPr>
        <w:rPr>
          <w:rFonts w:asciiTheme="minorHAnsi" w:hAnsiTheme="minorHAnsi" w:cstheme="minorHAnsi"/>
          <w:sz w:val="12"/>
          <w:szCs w:val="12"/>
        </w:rPr>
      </w:pPr>
    </w:p>
    <w:p w14:paraId="4620D145" w14:textId="77777777" w:rsidR="00FC06D0" w:rsidRDefault="00FC06D0">
      <w:pPr>
        <w:rPr>
          <w:rFonts w:asciiTheme="minorHAnsi" w:hAnsiTheme="minorHAnsi" w:cstheme="minorHAnsi"/>
          <w:sz w:val="12"/>
          <w:szCs w:val="12"/>
        </w:rPr>
      </w:pPr>
    </w:p>
    <w:p w14:paraId="6BC7A784" w14:textId="77777777" w:rsidR="00FC06D0" w:rsidRPr="00AC6534" w:rsidRDefault="00FC06D0">
      <w:pPr>
        <w:rPr>
          <w:rFonts w:asciiTheme="minorHAnsi" w:hAnsiTheme="minorHAnsi" w:cstheme="minorHAnsi"/>
          <w:sz w:val="12"/>
          <w:szCs w:val="12"/>
        </w:rPr>
      </w:pPr>
    </w:p>
    <w:tbl>
      <w:tblPr>
        <w:tblStyle w:val="Grigliatabella"/>
        <w:tblW w:w="5000" w:type="pct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6"/>
        <w:gridCol w:w="747"/>
        <w:gridCol w:w="774"/>
        <w:gridCol w:w="826"/>
        <w:gridCol w:w="594"/>
        <w:gridCol w:w="283"/>
        <w:gridCol w:w="567"/>
        <w:gridCol w:w="1275"/>
        <w:gridCol w:w="426"/>
        <w:gridCol w:w="896"/>
        <w:gridCol w:w="243"/>
        <w:gridCol w:w="153"/>
        <w:gridCol w:w="720"/>
        <w:gridCol w:w="1676"/>
      </w:tblGrid>
      <w:tr w:rsidR="00BF4467" w:rsidRPr="00440403" w14:paraId="22397559" w14:textId="77777777" w:rsidTr="006343C8">
        <w:trPr>
          <w:trHeight w:val="57"/>
        </w:trPr>
        <w:tc>
          <w:tcPr>
            <w:tcW w:w="564" w:type="pct"/>
            <w:vAlign w:val="center"/>
          </w:tcPr>
          <w:p w14:paraId="4BFC3C87" w14:textId="77777777" w:rsidR="008F27FF" w:rsidRPr="00440403" w:rsidRDefault="008F27FF" w:rsidP="00221CFC">
            <w:pPr>
              <w:spacing w:line="20" w:lineRule="exac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61" w:type="pct"/>
            <w:vAlign w:val="center"/>
          </w:tcPr>
          <w:p w14:paraId="26AAF484" w14:textId="77777777" w:rsidR="008F27FF" w:rsidRPr="00440403" w:rsidRDefault="008F27FF" w:rsidP="00221CFC">
            <w:pPr>
              <w:spacing w:line="20" w:lineRule="exact"/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374" w:type="pct"/>
            <w:vAlign w:val="center"/>
          </w:tcPr>
          <w:p w14:paraId="07732DE5" w14:textId="77777777" w:rsidR="008F27FF" w:rsidRPr="00440403" w:rsidRDefault="008F27FF" w:rsidP="00221CFC">
            <w:pPr>
              <w:spacing w:line="20" w:lineRule="exact"/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399" w:type="pct"/>
            <w:vAlign w:val="center"/>
          </w:tcPr>
          <w:p w14:paraId="68B457AC" w14:textId="77777777" w:rsidR="008F27FF" w:rsidRPr="00440403" w:rsidRDefault="008F27FF" w:rsidP="00221CFC">
            <w:pPr>
              <w:spacing w:line="20" w:lineRule="exac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87" w:type="pct"/>
            <w:vAlign w:val="center"/>
          </w:tcPr>
          <w:p w14:paraId="69944523" w14:textId="77777777" w:rsidR="008F27FF" w:rsidRPr="00440403" w:rsidRDefault="008F27FF" w:rsidP="00221CFC">
            <w:pPr>
              <w:spacing w:line="20" w:lineRule="exac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37" w:type="pct"/>
            <w:vAlign w:val="center"/>
          </w:tcPr>
          <w:p w14:paraId="782D3FE1" w14:textId="77777777" w:rsidR="008F27FF" w:rsidRPr="00440403" w:rsidRDefault="008F27FF" w:rsidP="00BF4467">
            <w:pPr>
              <w:spacing w:line="40" w:lineRule="exact"/>
              <w:rPr>
                <w:rFonts w:asciiTheme="minorHAnsi" w:hAnsiTheme="minorHAnsi" w:cstheme="minorHAnsi"/>
                <w:sz w:val="2"/>
                <w:szCs w:val="2"/>
                <w:lang w:val="en-GB"/>
              </w:rPr>
            </w:pPr>
          </w:p>
        </w:tc>
        <w:tc>
          <w:tcPr>
            <w:tcW w:w="274" w:type="pct"/>
            <w:vAlign w:val="center"/>
          </w:tcPr>
          <w:p w14:paraId="7AF897B7" w14:textId="77777777" w:rsidR="008F27FF" w:rsidRPr="00440403" w:rsidRDefault="008F27FF" w:rsidP="00221CFC">
            <w:pPr>
              <w:spacing w:line="20" w:lineRule="exact"/>
              <w:rPr>
                <w:rFonts w:asciiTheme="minorHAnsi" w:hAnsiTheme="minorHAnsi" w:cstheme="minorHAnsi"/>
                <w:b/>
                <w:bCs/>
                <w:sz w:val="2"/>
                <w:szCs w:val="2"/>
                <w:lang w:val="en-GB"/>
              </w:rPr>
            </w:pPr>
          </w:p>
        </w:tc>
        <w:tc>
          <w:tcPr>
            <w:tcW w:w="616" w:type="pct"/>
            <w:vAlign w:val="center"/>
          </w:tcPr>
          <w:p w14:paraId="2DE146C9" w14:textId="77777777" w:rsidR="008F27FF" w:rsidRPr="00440403" w:rsidRDefault="008F27FF" w:rsidP="00221CFC">
            <w:pPr>
              <w:spacing w:line="20" w:lineRule="exact"/>
              <w:rPr>
                <w:rFonts w:asciiTheme="minorHAnsi" w:hAnsiTheme="minorHAnsi" w:cstheme="minorHAnsi"/>
                <w:b/>
                <w:bCs/>
                <w:sz w:val="2"/>
                <w:szCs w:val="2"/>
                <w:lang w:val="en-GB"/>
              </w:rPr>
            </w:pPr>
          </w:p>
        </w:tc>
        <w:tc>
          <w:tcPr>
            <w:tcW w:w="756" w:type="pct"/>
            <w:gridSpan w:val="3"/>
            <w:vAlign w:val="center"/>
          </w:tcPr>
          <w:p w14:paraId="366557E0" w14:textId="77777777" w:rsidR="008F27FF" w:rsidRPr="00440403" w:rsidRDefault="008F27FF" w:rsidP="00221CFC">
            <w:pPr>
              <w:spacing w:line="20" w:lineRule="exact"/>
              <w:rPr>
                <w:rFonts w:asciiTheme="minorHAnsi" w:hAnsiTheme="minorHAnsi" w:cstheme="minorHAnsi"/>
                <w:b/>
                <w:bCs/>
                <w:sz w:val="2"/>
                <w:szCs w:val="2"/>
                <w:lang w:val="en-GB"/>
              </w:rPr>
            </w:pPr>
          </w:p>
        </w:tc>
        <w:tc>
          <w:tcPr>
            <w:tcW w:w="422" w:type="pct"/>
            <w:gridSpan w:val="2"/>
            <w:vAlign w:val="center"/>
          </w:tcPr>
          <w:p w14:paraId="68E8F175" w14:textId="77777777" w:rsidR="008F27FF" w:rsidRPr="00440403" w:rsidRDefault="008F27FF" w:rsidP="00221CFC">
            <w:pPr>
              <w:spacing w:line="20" w:lineRule="exact"/>
              <w:rPr>
                <w:rFonts w:asciiTheme="minorHAnsi" w:hAnsiTheme="minorHAnsi" w:cstheme="minorHAnsi"/>
                <w:sz w:val="2"/>
                <w:szCs w:val="2"/>
                <w:lang w:val="en-GB"/>
              </w:rPr>
            </w:pPr>
          </w:p>
        </w:tc>
        <w:tc>
          <w:tcPr>
            <w:tcW w:w="810" w:type="pct"/>
            <w:vAlign w:val="center"/>
          </w:tcPr>
          <w:p w14:paraId="4B84017A" w14:textId="1C95219E" w:rsidR="008F27FF" w:rsidRPr="00440403" w:rsidRDefault="008F27FF" w:rsidP="00221CFC">
            <w:pPr>
              <w:spacing w:line="20" w:lineRule="exact"/>
              <w:rPr>
                <w:rFonts w:asciiTheme="minorHAnsi" w:hAnsiTheme="minorHAnsi" w:cstheme="minorHAnsi"/>
                <w:sz w:val="2"/>
                <w:szCs w:val="2"/>
                <w:lang w:val="en-GB"/>
              </w:rPr>
            </w:pPr>
          </w:p>
        </w:tc>
      </w:tr>
      <w:tr w:rsidR="00BF4467" w:rsidRPr="00AC6534" w14:paraId="24BE014A" w14:textId="77777777" w:rsidTr="006343C8">
        <w:trPr>
          <w:trHeight w:val="283"/>
        </w:trPr>
        <w:tc>
          <w:tcPr>
            <w:tcW w:w="1985" w:type="pct"/>
            <w:gridSpan w:val="5"/>
            <w:tcBorders>
              <w:bottom w:val="dashSmallGap" w:sz="4" w:space="0" w:color="auto"/>
            </w:tcBorders>
            <w:shd w:val="clear" w:color="auto" w:fill="D6E3BC" w:themeFill="accent3" w:themeFillTint="66"/>
            <w:vAlign w:val="center"/>
          </w:tcPr>
          <w:p w14:paraId="11578A83" w14:textId="77777777" w:rsidR="008F27FF" w:rsidRPr="00AC6534" w:rsidRDefault="008F27FF" w:rsidP="00221CFC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AC653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TIPO DI CARATTERE SCELTO PER IL TIMBRO</w:t>
            </w:r>
          </w:p>
        </w:tc>
        <w:tc>
          <w:tcPr>
            <w:tcW w:w="137" w:type="pct"/>
            <w:tcBorders>
              <w:left w:val="nil"/>
              <w:bottom w:val="dashSmallGap" w:sz="4" w:space="0" w:color="auto"/>
            </w:tcBorders>
            <w:vAlign w:val="center"/>
          </w:tcPr>
          <w:p w14:paraId="66697963" w14:textId="53881FDF" w:rsidR="008F27FF" w:rsidRPr="000107D9" w:rsidRDefault="008F27FF" w:rsidP="00BF4467">
            <w:pPr>
              <w:spacing w:line="40" w:lineRule="exac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1527679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4" w:type="pct"/>
                <w:tcBorders>
                  <w:bottom w:val="dashSmallGap" w:sz="4" w:space="0" w:color="auto"/>
                </w:tcBorders>
                <w:vAlign w:val="center"/>
              </w:tcPr>
              <w:p w14:paraId="7762B4D6" w14:textId="77777777" w:rsidR="008F27FF" w:rsidRPr="000107D9" w:rsidRDefault="008F27FF" w:rsidP="00221CFC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16" w:type="pct"/>
            <w:tcBorders>
              <w:bottom w:val="dashSmallGap" w:sz="4" w:space="0" w:color="auto"/>
            </w:tcBorders>
            <w:vAlign w:val="center"/>
          </w:tcPr>
          <w:p w14:paraId="20C068D6" w14:textId="77777777" w:rsidR="008F27FF" w:rsidRPr="000107D9" w:rsidRDefault="008F27FF" w:rsidP="00221CFC">
            <w:pPr>
              <w:rPr>
                <w:rFonts w:cs="Arial"/>
                <w:sz w:val="18"/>
                <w:szCs w:val="18"/>
              </w:rPr>
            </w:pPr>
            <w:r w:rsidRPr="000107D9">
              <w:rPr>
                <w:rFonts w:cs="Arial"/>
                <w:sz w:val="18"/>
                <w:szCs w:val="18"/>
              </w:rPr>
              <w:t>Arial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1898862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6" w:type="pct"/>
                <w:tcBorders>
                  <w:bottom w:val="dashSmallGap" w:sz="4" w:space="0" w:color="auto"/>
                </w:tcBorders>
                <w:vAlign w:val="center"/>
              </w:tcPr>
              <w:p w14:paraId="10828D39" w14:textId="424943DB" w:rsidR="008F27FF" w:rsidRPr="000107D9" w:rsidRDefault="00045804" w:rsidP="00221CFC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33" w:type="pct"/>
            <w:tcBorders>
              <w:bottom w:val="dashSmallGap" w:sz="4" w:space="0" w:color="auto"/>
            </w:tcBorders>
            <w:vAlign w:val="center"/>
          </w:tcPr>
          <w:p w14:paraId="7B706F03" w14:textId="4B3AF92A" w:rsidR="008F27FF" w:rsidRPr="000107D9" w:rsidRDefault="008F27FF" w:rsidP="00221CF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Calibri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-972279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1" w:type="pct"/>
                <w:gridSpan w:val="2"/>
                <w:tcBorders>
                  <w:bottom w:val="dashSmallGap" w:sz="4" w:space="0" w:color="auto"/>
                </w:tcBorders>
                <w:vAlign w:val="center"/>
              </w:tcPr>
              <w:p w14:paraId="235FC5D8" w14:textId="77777777" w:rsidR="008F27FF" w:rsidRPr="000107D9" w:rsidRDefault="008F27FF" w:rsidP="00221CFC">
                <w:pPr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1158" w:type="pct"/>
            <w:gridSpan w:val="2"/>
            <w:tcBorders>
              <w:bottom w:val="dashSmallGap" w:sz="4" w:space="0" w:color="auto"/>
            </w:tcBorders>
            <w:vAlign w:val="center"/>
          </w:tcPr>
          <w:p w14:paraId="2C35BDC5" w14:textId="77777777" w:rsidR="008F27FF" w:rsidRPr="000107D9" w:rsidRDefault="008F27FF" w:rsidP="00221CFC">
            <w:pPr>
              <w:rPr>
                <w:rFonts w:ascii="Times New Roman" w:hAnsi="Times New Roman"/>
                <w:sz w:val="18"/>
                <w:szCs w:val="18"/>
              </w:rPr>
            </w:pPr>
            <w:r w:rsidRPr="000107D9">
              <w:rPr>
                <w:rFonts w:ascii="Times New Roman" w:hAnsi="Times New Roman"/>
                <w:sz w:val="18"/>
                <w:szCs w:val="18"/>
              </w:rPr>
              <w:t xml:space="preserve">Times new </w:t>
            </w:r>
            <w:proofErr w:type="spellStart"/>
            <w:r w:rsidRPr="000107D9">
              <w:rPr>
                <w:rFonts w:ascii="Times New Roman" w:hAnsi="Times New Roman"/>
                <w:sz w:val="18"/>
                <w:szCs w:val="18"/>
              </w:rPr>
              <w:t>roman</w:t>
            </w:r>
            <w:proofErr w:type="spellEnd"/>
          </w:p>
        </w:tc>
      </w:tr>
      <w:tr w:rsidR="00BF4467" w:rsidRPr="00AC6534" w14:paraId="77CD4E4B" w14:textId="77777777" w:rsidTr="006343C8">
        <w:trPr>
          <w:trHeight w:val="283"/>
        </w:trPr>
        <w:tc>
          <w:tcPr>
            <w:tcW w:w="1985" w:type="pct"/>
            <w:gridSpan w:val="5"/>
            <w:tcBorders>
              <w:top w:val="dashSmallGap" w:sz="4" w:space="0" w:color="auto"/>
              <w:bottom w:val="dashSmallGap" w:sz="4" w:space="0" w:color="auto"/>
            </w:tcBorders>
            <w:shd w:val="clear" w:color="auto" w:fill="D6E3BC" w:themeFill="accent3" w:themeFillTint="66"/>
            <w:vAlign w:val="center"/>
          </w:tcPr>
          <w:p w14:paraId="28443BBE" w14:textId="0697B080" w:rsidR="008F27FF" w:rsidRPr="00253662" w:rsidRDefault="008F27FF" w:rsidP="00221CFC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5366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COLORE</w:t>
            </w:r>
            <w:r w:rsidR="006343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INCHIOSTRO</w:t>
            </w:r>
          </w:p>
        </w:tc>
        <w:tc>
          <w:tcPr>
            <w:tcW w:w="137" w:type="pct"/>
            <w:tcBorders>
              <w:top w:val="dashSmallGap" w:sz="4" w:space="0" w:color="auto"/>
              <w:left w:val="nil"/>
              <w:bottom w:val="dashSmallGap" w:sz="4" w:space="0" w:color="auto"/>
            </w:tcBorders>
            <w:vAlign w:val="center"/>
          </w:tcPr>
          <w:p w14:paraId="5CB4A2EA" w14:textId="77777777" w:rsidR="008F27FF" w:rsidRPr="001731E9" w:rsidRDefault="008F27FF" w:rsidP="00BF4467">
            <w:pPr>
              <w:spacing w:line="40" w:lineRule="exac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-1756583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4" w:type="pct"/>
                <w:tcBorders>
                  <w:top w:val="dashSmallGap" w:sz="4" w:space="0" w:color="auto"/>
                  <w:bottom w:val="dashSmallGap" w:sz="4" w:space="0" w:color="auto"/>
                </w:tcBorders>
                <w:vAlign w:val="center"/>
              </w:tcPr>
              <w:p w14:paraId="18DAE25F" w14:textId="77777777" w:rsidR="008F27FF" w:rsidRPr="00AC6534" w:rsidRDefault="008F27FF" w:rsidP="00221CFC">
                <w:pPr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16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02B178D" w14:textId="77777777" w:rsidR="008F27FF" w:rsidRPr="001731E9" w:rsidRDefault="008F27FF" w:rsidP="00221CF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731E9">
              <w:rPr>
                <w:rFonts w:asciiTheme="minorHAnsi" w:hAnsiTheme="minorHAnsi" w:cstheme="minorHAnsi"/>
                <w:sz w:val="18"/>
                <w:szCs w:val="18"/>
              </w:rPr>
              <w:t>Nero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-833061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6" w:type="pct"/>
                <w:tcBorders>
                  <w:top w:val="dashSmallGap" w:sz="4" w:space="0" w:color="auto"/>
                  <w:bottom w:val="dashSmallGap" w:sz="4" w:space="0" w:color="auto"/>
                </w:tcBorders>
                <w:vAlign w:val="center"/>
              </w:tcPr>
              <w:p w14:paraId="3033492D" w14:textId="77777777" w:rsidR="008F27FF" w:rsidRPr="00AC6534" w:rsidRDefault="008F27FF" w:rsidP="00221CFC">
                <w:pPr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33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A8B0BBB" w14:textId="1E2AE1AF" w:rsidR="008F27FF" w:rsidRPr="001731E9" w:rsidRDefault="008F27FF" w:rsidP="00221CF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731E9">
              <w:rPr>
                <w:rFonts w:asciiTheme="minorHAnsi" w:hAnsiTheme="minorHAnsi" w:cstheme="minorHAnsi"/>
                <w:sz w:val="18"/>
                <w:szCs w:val="18"/>
              </w:rPr>
              <w:t>Blu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1345752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1" w:type="pct"/>
                <w:gridSpan w:val="2"/>
                <w:tcBorders>
                  <w:top w:val="dashSmallGap" w:sz="4" w:space="0" w:color="auto"/>
                  <w:bottom w:val="dashSmallGap" w:sz="4" w:space="0" w:color="auto"/>
                </w:tcBorders>
                <w:vAlign w:val="center"/>
              </w:tcPr>
              <w:p w14:paraId="034DCA3F" w14:textId="77777777" w:rsidR="008F27FF" w:rsidRPr="00AC6534" w:rsidRDefault="008F27FF" w:rsidP="00221CFC">
                <w:pPr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1158" w:type="pct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A548709" w14:textId="77777777" w:rsidR="008F27FF" w:rsidRPr="001731E9" w:rsidRDefault="008F27FF" w:rsidP="00221CF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731E9">
              <w:rPr>
                <w:rFonts w:asciiTheme="minorHAnsi" w:hAnsiTheme="minorHAnsi" w:cstheme="minorHAnsi"/>
                <w:sz w:val="18"/>
                <w:szCs w:val="18"/>
              </w:rPr>
              <w:t>Rosso</w:t>
            </w:r>
          </w:p>
        </w:tc>
      </w:tr>
      <w:tr w:rsidR="00BF4467" w:rsidRPr="00AC6534" w14:paraId="50EEB04C" w14:textId="77777777" w:rsidTr="006343C8">
        <w:trPr>
          <w:trHeight w:val="283"/>
        </w:trPr>
        <w:tc>
          <w:tcPr>
            <w:tcW w:w="1985" w:type="pct"/>
            <w:gridSpan w:val="5"/>
            <w:tcBorders>
              <w:top w:val="dashSmallGap" w:sz="4" w:space="0" w:color="auto"/>
              <w:bottom w:val="dashSmallGap" w:sz="4" w:space="0" w:color="auto"/>
            </w:tcBorders>
            <w:shd w:val="clear" w:color="auto" w:fill="D6E3BC" w:themeFill="accent3" w:themeFillTint="66"/>
            <w:vAlign w:val="center"/>
          </w:tcPr>
          <w:p w14:paraId="1A4184EA" w14:textId="77777777" w:rsidR="008F27FF" w:rsidRPr="00BD4DC7" w:rsidRDefault="008F27FF" w:rsidP="00221CFC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2535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CORNICE</w:t>
            </w:r>
          </w:p>
        </w:tc>
        <w:tc>
          <w:tcPr>
            <w:tcW w:w="137" w:type="pct"/>
            <w:tcBorders>
              <w:top w:val="dashSmallGap" w:sz="4" w:space="0" w:color="auto"/>
              <w:left w:val="nil"/>
              <w:bottom w:val="dashSmallGap" w:sz="4" w:space="0" w:color="auto"/>
            </w:tcBorders>
          </w:tcPr>
          <w:p w14:paraId="5E94CD9D" w14:textId="77777777" w:rsidR="008F27FF" w:rsidRPr="00BD4DC7" w:rsidRDefault="008F27FF" w:rsidP="00BF4467">
            <w:pPr>
              <w:spacing w:line="40" w:lineRule="exac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512045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4" w:type="pct"/>
                <w:tcBorders>
                  <w:top w:val="dashSmallGap" w:sz="4" w:space="0" w:color="auto"/>
                  <w:bottom w:val="dashSmallGap" w:sz="4" w:space="0" w:color="auto"/>
                </w:tcBorders>
                <w:vAlign w:val="center"/>
              </w:tcPr>
              <w:p w14:paraId="0DA0DA41" w14:textId="77777777" w:rsidR="008F27FF" w:rsidRPr="00BD4DC7" w:rsidRDefault="008F27FF" w:rsidP="00221CFC">
                <w:pPr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BD4DC7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16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EE19766" w14:textId="77777777" w:rsidR="008F27FF" w:rsidRPr="00BD4DC7" w:rsidRDefault="008F27FF" w:rsidP="00221CF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</w:t>
            </w:r>
            <w:r w:rsidRPr="00BD4DC7">
              <w:rPr>
                <w:rFonts w:asciiTheme="minorHAnsi" w:hAnsiTheme="minorHAnsi" w:cstheme="minorHAnsi"/>
                <w:sz w:val="18"/>
                <w:szCs w:val="18"/>
              </w:rPr>
              <w:t>ì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-1583448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6" w:type="pct"/>
                <w:tcBorders>
                  <w:top w:val="dashSmallGap" w:sz="4" w:space="0" w:color="auto"/>
                  <w:bottom w:val="dashSmallGap" w:sz="4" w:space="0" w:color="auto"/>
                </w:tcBorders>
                <w:vAlign w:val="center"/>
              </w:tcPr>
              <w:p w14:paraId="5F7A0F33" w14:textId="77777777" w:rsidR="008F27FF" w:rsidRPr="00BD4DC7" w:rsidRDefault="008F27FF" w:rsidP="00221CFC">
                <w:pPr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33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8A60E23" w14:textId="77777777" w:rsidR="008F27FF" w:rsidRPr="00BD4DC7" w:rsidRDefault="008F27FF" w:rsidP="00221CF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No</w:t>
            </w:r>
          </w:p>
        </w:tc>
        <w:tc>
          <w:tcPr>
            <w:tcW w:w="539" w:type="pct"/>
            <w:gridSpan w:val="3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5794329" w14:textId="77777777" w:rsidR="008F27FF" w:rsidRPr="00BD4DC7" w:rsidRDefault="008F27FF" w:rsidP="00221CF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10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8124BB1" w14:textId="77777777" w:rsidR="008F27FF" w:rsidRPr="00BD4DC7" w:rsidRDefault="008F27FF" w:rsidP="00221CF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19A77843" w14:textId="18CB5883" w:rsidR="004D33A3" w:rsidRDefault="004D33A3">
      <w:pPr>
        <w:rPr>
          <w:rFonts w:asciiTheme="minorHAnsi" w:hAnsiTheme="minorHAnsi" w:cstheme="minorHAnsi"/>
          <w:sz w:val="12"/>
          <w:szCs w:val="12"/>
        </w:rPr>
      </w:pPr>
    </w:p>
    <w:tbl>
      <w:tblPr>
        <w:tblStyle w:val="Grigliatabella"/>
        <w:tblpPr w:leftFromText="141" w:rightFromText="141" w:vertAnchor="text" w:horzAnchor="margin" w:tblpY="-53"/>
        <w:tblW w:w="5000" w:type="pct"/>
        <w:tblLook w:val="04A0" w:firstRow="1" w:lastRow="0" w:firstColumn="1" w:lastColumn="0" w:noHBand="0" w:noVBand="1"/>
      </w:tblPr>
      <w:tblGrid>
        <w:gridCol w:w="922"/>
        <w:gridCol w:w="5194"/>
        <w:gridCol w:w="937"/>
        <w:gridCol w:w="1039"/>
        <w:gridCol w:w="824"/>
        <w:gridCol w:w="1430"/>
      </w:tblGrid>
      <w:tr w:rsidR="00005D5F" w:rsidRPr="00AC6534" w14:paraId="746F2631" w14:textId="77777777" w:rsidTr="004A6CF5">
        <w:trPr>
          <w:trHeight w:val="283"/>
        </w:trPr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14:paraId="37B8E489" w14:textId="77777777" w:rsidR="00005D5F" w:rsidRPr="00AC6534" w:rsidRDefault="00005D5F" w:rsidP="00221CF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10" w:type="pct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14:paraId="4B243C34" w14:textId="23CEB420" w:rsidR="00005D5F" w:rsidRPr="00AC6534" w:rsidRDefault="00005D5F" w:rsidP="00221CF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TESTO TIMBRO 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14:paraId="482667F6" w14:textId="77777777" w:rsidR="00005D5F" w:rsidRPr="00AC6534" w:rsidRDefault="00005D5F" w:rsidP="00221CF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sz w:val="20"/>
                <w:szCs w:val="20"/>
              </w:rPr>
              <w:t>Normale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14:paraId="046F36BE" w14:textId="77777777" w:rsidR="00005D5F" w:rsidRPr="00AC6534" w:rsidRDefault="00005D5F" w:rsidP="00221CF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Grassetto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14:paraId="3993B97E" w14:textId="77777777" w:rsidR="00005D5F" w:rsidRPr="00AC6534" w:rsidRDefault="00005D5F" w:rsidP="00221CF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Corsivo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14:paraId="733FDF87" w14:textId="77777777" w:rsidR="00005D5F" w:rsidRPr="00AC6534" w:rsidRDefault="00005D5F" w:rsidP="00221CF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sz w:val="20"/>
                <w:szCs w:val="20"/>
              </w:rPr>
              <w:t>STAMPATELLO</w:t>
            </w:r>
          </w:p>
        </w:tc>
      </w:tr>
      <w:tr w:rsidR="00005D5F" w:rsidRPr="00AC6534" w14:paraId="136574B0" w14:textId="77777777" w:rsidTr="004A6CF5">
        <w:trPr>
          <w:trHeight w:val="283"/>
        </w:trPr>
        <w:tc>
          <w:tcPr>
            <w:tcW w:w="44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7191238" w14:textId="77777777" w:rsidR="00005D5F" w:rsidRPr="00AC6534" w:rsidRDefault="00005D5F" w:rsidP="00221CF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sz w:val="20"/>
                <w:szCs w:val="20"/>
              </w:rPr>
              <w:t>RIGA 1</w:t>
            </w:r>
          </w:p>
        </w:tc>
        <w:tc>
          <w:tcPr>
            <w:tcW w:w="2510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47DCE840" w14:textId="77777777" w:rsidR="00005D5F" w:rsidRPr="00AC6534" w:rsidRDefault="00005D5F" w:rsidP="00221CF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177625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3" w:type="pct"/>
                <w:tcBorders>
                  <w:top w:val="nil"/>
                  <w:left w:val="nil"/>
                  <w:bottom w:val="dashSmallGap" w:sz="4" w:space="0" w:color="auto"/>
                  <w:right w:val="nil"/>
                </w:tcBorders>
              </w:tcPr>
              <w:p w14:paraId="00C6CD66" w14:textId="77777777" w:rsidR="00005D5F" w:rsidRPr="00AC6534" w:rsidRDefault="00005D5F" w:rsidP="00221CFC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1582285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tcBorders>
                  <w:top w:val="nil"/>
                  <w:left w:val="nil"/>
                  <w:bottom w:val="dashSmallGap" w:sz="4" w:space="0" w:color="auto"/>
                  <w:right w:val="nil"/>
                </w:tcBorders>
              </w:tcPr>
              <w:p w14:paraId="65C275FA" w14:textId="77777777" w:rsidR="00005D5F" w:rsidRPr="00AC6534" w:rsidRDefault="00005D5F" w:rsidP="00221CFC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465887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8" w:type="pct"/>
                <w:tcBorders>
                  <w:top w:val="nil"/>
                  <w:left w:val="nil"/>
                  <w:bottom w:val="dashSmallGap" w:sz="4" w:space="0" w:color="auto"/>
                  <w:right w:val="nil"/>
                </w:tcBorders>
              </w:tcPr>
              <w:p w14:paraId="7034F34D" w14:textId="77777777" w:rsidR="00005D5F" w:rsidRPr="00AC6534" w:rsidRDefault="00005D5F" w:rsidP="00221CFC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1672016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2" w:type="pct"/>
                <w:tcBorders>
                  <w:top w:val="nil"/>
                  <w:left w:val="nil"/>
                  <w:bottom w:val="dashSmallGap" w:sz="4" w:space="0" w:color="auto"/>
                  <w:right w:val="nil"/>
                </w:tcBorders>
              </w:tcPr>
              <w:p w14:paraId="3A66C377" w14:textId="77777777" w:rsidR="00005D5F" w:rsidRPr="00AC6534" w:rsidRDefault="00005D5F" w:rsidP="00221CFC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005D5F" w:rsidRPr="00AC6534" w14:paraId="2A6F04CD" w14:textId="77777777" w:rsidTr="00221CFC">
        <w:trPr>
          <w:trHeight w:val="283"/>
        </w:trPr>
        <w:tc>
          <w:tcPr>
            <w:tcW w:w="446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363A5037" w14:textId="77777777" w:rsidR="00005D5F" w:rsidRPr="00AC6534" w:rsidRDefault="00005D5F" w:rsidP="00221CF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sz w:val="20"/>
                <w:szCs w:val="20"/>
              </w:rPr>
              <w:t>RIGA 2</w:t>
            </w:r>
          </w:p>
        </w:tc>
        <w:tc>
          <w:tcPr>
            <w:tcW w:w="2510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7624245F" w14:textId="19749DA1" w:rsidR="00005D5F" w:rsidRPr="00AC6534" w:rsidRDefault="00005D5F" w:rsidP="00221CF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1225100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3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63943AE8" w14:textId="77777777" w:rsidR="00005D5F" w:rsidRPr="00AC6534" w:rsidRDefault="00005D5F" w:rsidP="00221CFC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711417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48A4D3C9" w14:textId="77777777" w:rsidR="00005D5F" w:rsidRPr="00AC6534" w:rsidRDefault="00005D5F" w:rsidP="00221CFC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15336210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8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765DA95F" w14:textId="77777777" w:rsidR="00005D5F" w:rsidRPr="00AC6534" w:rsidRDefault="00005D5F" w:rsidP="00221CFC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872807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2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02379C2C" w14:textId="77777777" w:rsidR="00005D5F" w:rsidRPr="00AC6534" w:rsidRDefault="00005D5F" w:rsidP="00221CFC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</w:tbl>
    <w:p w14:paraId="4C0F62B8" w14:textId="735CF899" w:rsidR="00005D5F" w:rsidRPr="00AC6534" w:rsidRDefault="00005D5F">
      <w:pPr>
        <w:rPr>
          <w:rFonts w:asciiTheme="minorHAnsi" w:hAnsiTheme="minorHAnsi" w:cstheme="minorHAnsi"/>
          <w:sz w:val="12"/>
          <w:szCs w:val="12"/>
        </w:rPr>
      </w:pPr>
    </w:p>
    <w:p w14:paraId="21A64F34" w14:textId="374EAEA6" w:rsidR="004D33A3" w:rsidRPr="00AC6534" w:rsidRDefault="004D33A3">
      <w:pPr>
        <w:rPr>
          <w:rFonts w:asciiTheme="minorHAnsi" w:hAnsiTheme="minorHAnsi" w:cstheme="minorHAnsi"/>
          <w:sz w:val="12"/>
          <w:szCs w:val="12"/>
        </w:rPr>
      </w:pPr>
    </w:p>
    <w:p w14:paraId="25BC800F" w14:textId="0F33303E" w:rsidR="004D33A3" w:rsidRPr="00AC6534" w:rsidRDefault="00A110B1">
      <w:pPr>
        <w:rPr>
          <w:rFonts w:asciiTheme="minorHAnsi" w:hAnsiTheme="minorHAnsi" w:cstheme="minorHAnsi"/>
          <w:sz w:val="12"/>
          <w:szCs w:val="12"/>
        </w:rPr>
      </w:pPr>
      <w:r>
        <w:rPr>
          <w:rFonts w:asciiTheme="minorHAnsi" w:hAnsiTheme="minorHAnsi" w:cstheme="minorHAnsi"/>
          <w:noProof/>
          <w:sz w:val="12"/>
          <w:szCs w:val="12"/>
        </w:rPr>
        <w:drawing>
          <wp:anchor distT="0" distB="0" distL="114300" distR="114300" simplePos="0" relativeHeight="251658241" behindDoc="0" locked="0" layoutInCell="1" allowOverlap="1" wp14:anchorId="632F52A0" wp14:editId="060270CB">
            <wp:simplePos x="0" y="0"/>
            <wp:positionH relativeFrom="margin">
              <wp:posOffset>3193415</wp:posOffset>
            </wp:positionH>
            <wp:positionV relativeFrom="paragraph">
              <wp:posOffset>314325</wp:posOffset>
            </wp:positionV>
            <wp:extent cx="3425190" cy="1320714"/>
            <wp:effectExtent l="0" t="0" r="3810" b="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1320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-83"/>
        <w:tblW w:w="10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0488"/>
      </w:tblGrid>
      <w:tr w:rsidR="007B3701" w:rsidRPr="00AC6534" w14:paraId="3027DA03" w14:textId="77777777" w:rsidTr="0009590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14:paraId="197ECA69" w14:textId="00E654B5" w:rsidR="007B3701" w:rsidRPr="00AC6534" w:rsidRDefault="007B3701" w:rsidP="00221CFC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22"/>
              </w:rPr>
              <w:t xml:space="preserve">Timbri </w:t>
            </w:r>
            <w:r w:rsidR="00FF3B45">
              <w:rPr>
                <w:rFonts w:asciiTheme="minorHAnsi" w:hAnsiTheme="minorHAnsi" w:cstheme="minorHAnsi"/>
                <w:b/>
                <w:bCs/>
                <w:sz w:val="32"/>
                <w:szCs w:val="22"/>
              </w:rPr>
              <w:t>tascabili</w:t>
            </w:r>
          </w:p>
        </w:tc>
      </w:tr>
    </w:tbl>
    <w:tbl>
      <w:tblPr>
        <w:tblStyle w:val="Grigliatabella"/>
        <w:tblpPr w:leftFromText="142" w:rightFromText="142" w:vertAnchor="page" w:horzAnchor="margin" w:tblpY="9331"/>
        <w:tblW w:w="4531" w:type="dxa"/>
        <w:tblLook w:val="04A0" w:firstRow="1" w:lastRow="0" w:firstColumn="1" w:lastColumn="0" w:noHBand="0" w:noVBand="1"/>
      </w:tblPr>
      <w:tblGrid>
        <w:gridCol w:w="925"/>
        <w:gridCol w:w="567"/>
        <w:gridCol w:w="737"/>
        <w:gridCol w:w="601"/>
        <w:gridCol w:w="1701"/>
      </w:tblGrid>
      <w:tr w:rsidR="00FF3B45" w:rsidRPr="00AC6534" w14:paraId="73ECBD3D" w14:textId="77777777" w:rsidTr="00C72559">
        <w:trPr>
          <w:trHeight w:val="283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</w:tcPr>
          <w:p w14:paraId="78DB8329" w14:textId="77777777" w:rsidR="00FF3B45" w:rsidRPr="00AC6534" w:rsidRDefault="00FF3B45" w:rsidP="00C72559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Seleziona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</w:tcPr>
          <w:p w14:paraId="1843BFFF" w14:textId="77777777" w:rsidR="00FF3B45" w:rsidRPr="00AC6534" w:rsidRDefault="00FF3B45" w:rsidP="00C72559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roofErr w:type="gramStart"/>
            <w:r w:rsidRPr="00AC653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Q.tà</w:t>
            </w:r>
            <w:proofErr w:type="gramEnd"/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</w:tcPr>
          <w:p w14:paraId="7A29561A" w14:textId="77777777" w:rsidR="00FF3B45" w:rsidRPr="00AC6534" w:rsidRDefault="00FF3B45" w:rsidP="00C72559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C653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Cod.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</w:tcPr>
          <w:p w14:paraId="08D524AD" w14:textId="3579B6B4" w:rsidR="00FF3B45" w:rsidRPr="00AC6534" w:rsidRDefault="00FF3B45" w:rsidP="00C72559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Timbro</w:t>
            </w:r>
          </w:p>
        </w:tc>
      </w:tr>
      <w:tr w:rsidR="008C2342" w:rsidRPr="00AC6534" w14:paraId="60D93E1A" w14:textId="77777777" w:rsidTr="00C72559">
        <w:trPr>
          <w:trHeight w:val="283"/>
        </w:trPr>
        <w:sdt>
          <w:sdtPr>
            <w:rPr>
              <w:rFonts w:asciiTheme="minorHAnsi" w:hAnsiTheme="minorHAnsi" w:cstheme="minorHAnsi"/>
              <w:sz w:val="18"/>
              <w:szCs w:val="18"/>
            </w:rPr>
            <w:id w:val="10335355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5" w:type="dxa"/>
                <w:tcBorders>
                  <w:top w:val="nil"/>
                  <w:left w:val="nil"/>
                  <w:bottom w:val="dashSmallGap" w:sz="4" w:space="0" w:color="auto"/>
                  <w:right w:val="nil"/>
                </w:tcBorders>
                <w:vAlign w:val="center"/>
              </w:tcPr>
              <w:p w14:paraId="5C24B66F" w14:textId="77777777" w:rsidR="008C2342" w:rsidRPr="00AC6534" w:rsidRDefault="008C2342" w:rsidP="00C72559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18"/>
                    <w:szCs w:val="18"/>
                  </w:rPr>
                </w:pPr>
                <w:r w:rsidRPr="00AC653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67" w:type="dxa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0777A21C" w14:textId="77777777" w:rsidR="008C2342" w:rsidRPr="00AC6534" w:rsidRDefault="008C2342" w:rsidP="00C72559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392C139" w14:textId="5FE6B18F" w:rsidR="008C2342" w:rsidRPr="0004118C" w:rsidRDefault="00DB7238" w:rsidP="00C7255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4118C">
              <w:rPr>
                <w:rFonts w:asciiTheme="minorHAnsi" w:hAnsiTheme="minorHAnsi" w:cstheme="minorHAnsi"/>
                <w:sz w:val="18"/>
                <w:szCs w:val="18"/>
              </w:rPr>
              <w:t>90216</w:t>
            </w:r>
          </w:p>
        </w:tc>
        <w:tc>
          <w:tcPr>
            <w:tcW w:w="601" w:type="dxa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000B7244" w14:textId="310189EF" w:rsidR="008C2342" w:rsidRPr="0004118C" w:rsidRDefault="009C5D6D" w:rsidP="00C72559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4118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9511</w:t>
            </w:r>
          </w:p>
        </w:tc>
        <w:tc>
          <w:tcPr>
            <w:tcW w:w="1701" w:type="dxa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22B43EA" w14:textId="3C791AD5" w:rsidR="008C2342" w:rsidRPr="0004118C" w:rsidRDefault="00B63D61" w:rsidP="00C72559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4118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38x14 mm </w:t>
            </w:r>
            <w:r w:rsidR="000D7DB1" w:rsidRPr="0004118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-</w:t>
            </w:r>
            <w:r w:rsidRPr="0004118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4 righe</w:t>
            </w:r>
          </w:p>
        </w:tc>
      </w:tr>
      <w:tr w:rsidR="008C2342" w:rsidRPr="00AC6534" w14:paraId="36EDCFB0" w14:textId="77777777" w:rsidTr="00C72559">
        <w:trPr>
          <w:trHeight w:val="283"/>
        </w:trPr>
        <w:sdt>
          <w:sdtPr>
            <w:rPr>
              <w:rFonts w:asciiTheme="minorHAnsi" w:hAnsiTheme="minorHAnsi" w:cstheme="minorHAnsi"/>
              <w:sz w:val="18"/>
              <w:szCs w:val="18"/>
            </w:rPr>
            <w:id w:val="963473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5" w:type="dxa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  <w:vAlign w:val="center"/>
              </w:tcPr>
              <w:p w14:paraId="0930479C" w14:textId="77777777" w:rsidR="008C2342" w:rsidRPr="00AC6534" w:rsidRDefault="008C2342" w:rsidP="00C72559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18"/>
                    <w:szCs w:val="18"/>
                  </w:rPr>
                </w:pPr>
                <w:r w:rsidRPr="00AC653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67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1C37EF2F" w14:textId="77777777" w:rsidR="008C2342" w:rsidRPr="00AC6534" w:rsidRDefault="008C2342" w:rsidP="00C72559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28DFAACD" w14:textId="4220C3C7" w:rsidR="008C2342" w:rsidRPr="0004118C" w:rsidRDefault="00DB7238" w:rsidP="00C7255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4118C">
              <w:rPr>
                <w:rFonts w:asciiTheme="minorHAnsi" w:hAnsiTheme="minorHAnsi" w:cstheme="minorHAnsi"/>
                <w:sz w:val="18"/>
                <w:szCs w:val="18"/>
              </w:rPr>
              <w:t>90217</w:t>
            </w:r>
          </w:p>
        </w:tc>
        <w:tc>
          <w:tcPr>
            <w:tcW w:w="601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27A85450" w14:textId="5595E8E7" w:rsidR="008C2342" w:rsidRPr="0004118C" w:rsidRDefault="000D7DB1" w:rsidP="00C72559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4118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9512</w:t>
            </w:r>
          </w:p>
        </w:tc>
        <w:tc>
          <w:tcPr>
            <w:tcW w:w="1701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7FB752BB" w14:textId="69066F34" w:rsidR="008C2342" w:rsidRPr="0004118C" w:rsidRDefault="000D7DB1" w:rsidP="00C72559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4118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47x18 mm - 5 righe</w:t>
            </w:r>
          </w:p>
        </w:tc>
      </w:tr>
      <w:tr w:rsidR="008C2342" w:rsidRPr="00AC6534" w14:paraId="1C87F789" w14:textId="77777777" w:rsidTr="00C72559">
        <w:trPr>
          <w:trHeight w:val="283"/>
        </w:trPr>
        <w:sdt>
          <w:sdtPr>
            <w:rPr>
              <w:rFonts w:asciiTheme="minorHAnsi" w:hAnsiTheme="minorHAnsi" w:cstheme="minorHAnsi"/>
              <w:sz w:val="18"/>
              <w:szCs w:val="18"/>
            </w:rPr>
            <w:id w:val="-1653982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5" w:type="dxa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  <w:vAlign w:val="center"/>
              </w:tcPr>
              <w:p w14:paraId="5C45613C" w14:textId="77777777" w:rsidR="008C2342" w:rsidRPr="00AC6534" w:rsidRDefault="008C2342" w:rsidP="00C72559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18"/>
                    <w:szCs w:val="18"/>
                  </w:rPr>
                </w:pPr>
                <w:r w:rsidRPr="00AC653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67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6CB033E1" w14:textId="77777777" w:rsidR="008C2342" w:rsidRPr="00AC6534" w:rsidRDefault="008C2342" w:rsidP="00C72559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3EC32CF5" w14:textId="373C262F" w:rsidR="008C2342" w:rsidRPr="0004118C" w:rsidRDefault="00DB7238" w:rsidP="00C7255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4118C">
              <w:rPr>
                <w:rFonts w:asciiTheme="minorHAnsi" w:hAnsiTheme="minorHAnsi" w:cstheme="minorHAnsi"/>
                <w:sz w:val="18"/>
                <w:szCs w:val="18"/>
              </w:rPr>
              <w:t>65623</w:t>
            </w:r>
          </w:p>
        </w:tc>
        <w:tc>
          <w:tcPr>
            <w:tcW w:w="601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60A09456" w14:textId="599F6EE0" w:rsidR="008C2342" w:rsidRPr="0004118C" w:rsidRDefault="000D7DB1" w:rsidP="00C72559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4118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9413</w:t>
            </w:r>
          </w:p>
        </w:tc>
        <w:tc>
          <w:tcPr>
            <w:tcW w:w="1701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0B677F36" w14:textId="653019CC" w:rsidR="008C2342" w:rsidRPr="0004118C" w:rsidRDefault="000D7DB1" w:rsidP="00C72559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4118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58x22 mm - 6 righe</w:t>
            </w:r>
          </w:p>
        </w:tc>
      </w:tr>
      <w:tr w:rsidR="00DB7238" w:rsidRPr="00AC6534" w14:paraId="54E024F8" w14:textId="77777777" w:rsidTr="00C72559">
        <w:trPr>
          <w:trHeight w:val="283"/>
        </w:trPr>
        <w:sdt>
          <w:sdtPr>
            <w:rPr>
              <w:rFonts w:asciiTheme="minorHAnsi" w:hAnsiTheme="minorHAnsi" w:cstheme="minorHAnsi"/>
              <w:sz w:val="18"/>
              <w:szCs w:val="18"/>
            </w:rPr>
            <w:id w:val="-15203870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5" w:type="dxa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  <w:vAlign w:val="center"/>
              </w:tcPr>
              <w:p w14:paraId="6D54F766" w14:textId="59C321F0" w:rsidR="00DB7238" w:rsidRPr="00AC6534" w:rsidRDefault="00DB7238" w:rsidP="00C72559">
                <w:pPr>
                  <w:jc w:val="center"/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</w:pPr>
                <w:r w:rsidRPr="00AC653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67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6FA3E828" w14:textId="77777777" w:rsidR="00DB7238" w:rsidRPr="00AC6534" w:rsidRDefault="00DB7238" w:rsidP="00C72559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7E0E3A24" w14:textId="35B15EA6" w:rsidR="00DB7238" w:rsidRPr="0004118C" w:rsidRDefault="00DB7238" w:rsidP="00C7255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4118C">
              <w:rPr>
                <w:rFonts w:asciiTheme="minorHAnsi" w:hAnsiTheme="minorHAnsi" w:cstheme="minorHAnsi"/>
                <w:sz w:val="18"/>
                <w:szCs w:val="18"/>
              </w:rPr>
              <w:t>80494</w:t>
            </w:r>
          </w:p>
        </w:tc>
        <w:tc>
          <w:tcPr>
            <w:tcW w:w="601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02D981C6" w14:textId="14A5AD95" w:rsidR="00DB7238" w:rsidRPr="0004118C" w:rsidRDefault="008759CE" w:rsidP="00C72559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4118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9440</w:t>
            </w:r>
          </w:p>
        </w:tc>
        <w:tc>
          <w:tcPr>
            <w:tcW w:w="1701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6D5444CC" w14:textId="6CA1CD37" w:rsidR="00DB7238" w:rsidRPr="0004118C" w:rsidRDefault="008759CE" w:rsidP="00C72559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4118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40x40 mm</w:t>
            </w:r>
          </w:p>
        </w:tc>
      </w:tr>
    </w:tbl>
    <w:p w14:paraId="0AE369B1" w14:textId="4C148B35" w:rsidR="004D33A3" w:rsidRPr="00AC6534" w:rsidRDefault="004D33A3">
      <w:pPr>
        <w:rPr>
          <w:rFonts w:asciiTheme="minorHAnsi" w:hAnsiTheme="minorHAnsi" w:cstheme="minorHAnsi"/>
          <w:sz w:val="12"/>
          <w:szCs w:val="12"/>
        </w:rPr>
      </w:pPr>
    </w:p>
    <w:p w14:paraId="115D7C34" w14:textId="0233904B" w:rsidR="004D33A3" w:rsidRPr="00AC6534" w:rsidRDefault="004D33A3">
      <w:pPr>
        <w:rPr>
          <w:rFonts w:asciiTheme="minorHAnsi" w:hAnsiTheme="minorHAnsi" w:cstheme="minorHAnsi"/>
          <w:sz w:val="12"/>
          <w:szCs w:val="12"/>
        </w:rPr>
      </w:pPr>
    </w:p>
    <w:p w14:paraId="27F960E6" w14:textId="25072123" w:rsidR="004D33A3" w:rsidRPr="00AC6534" w:rsidRDefault="004D33A3">
      <w:pPr>
        <w:rPr>
          <w:rFonts w:asciiTheme="minorHAnsi" w:hAnsiTheme="minorHAnsi" w:cstheme="minorHAnsi"/>
          <w:sz w:val="12"/>
          <w:szCs w:val="12"/>
        </w:rPr>
      </w:pPr>
    </w:p>
    <w:p w14:paraId="1D8EFD6E" w14:textId="119D23E7" w:rsidR="004D33A3" w:rsidRPr="00AC6534" w:rsidRDefault="004D33A3">
      <w:pPr>
        <w:rPr>
          <w:rFonts w:asciiTheme="minorHAnsi" w:hAnsiTheme="minorHAnsi" w:cstheme="minorHAnsi"/>
          <w:sz w:val="12"/>
          <w:szCs w:val="12"/>
        </w:rPr>
      </w:pPr>
    </w:p>
    <w:p w14:paraId="54771E92" w14:textId="78DCB614" w:rsidR="004D33A3" w:rsidRPr="00AC6534" w:rsidRDefault="004D33A3">
      <w:pPr>
        <w:rPr>
          <w:rFonts w:asciiTheme="minorHAnsi" w:hAnsiTheme="minorHAnsi" w:cstheme="minorHAnsi"/>
          <w:sz w:val="12"/>
          <w:szCs w:val="12"/>
        </w:rPr>
      </w:pPr>
    </w:p>
    <w:p w14:paraId="464224D0" w14:textId="728B09AA" w:rsidR="004D33A3" w:rsidRPr="00AC6534" w:rsidRDefault="004D33A3">
      <w:pPr>
        <w:rPr>
          <w:rFonts w:asciiTheme="minorHAnsi" w:hAnsiTheme="minorHAnsi" w:cstheme="minorHAnsi"/>
          <w:sz w:val="12"/>
          <w:szCs w:val="12"/>
        </w:rPr>
      </w:pPr>
    </w:p>
    <w:p w14:paraId="5AFEB13F" w14:textId="77E2ACB4" w:rsidR="004D33A3" w:rsidRPr="00AC6534" w:rsidRDefault="004D33A3">
      <w:pPr>
        <w:rPr>
          <w:rFonts w:asciiTheme="minorHAnsi" w:hAnsiTheme="minorHAnsi" w:cstheme="minorHAnsi"/>
          <w:sz w:val="12"/>
          <w:szCs w:val="12"/>
        </w:rPr>
      </w:pPr>
    </w:p>
    <w:p w14:paraId="4E086808" w14:textId="338BD173" w:rsidR="004D33A3" w:rsidRPr="00AC6534" w:rsidRDefault="004D33A3">
      <w:pPr>
        <w:rPr>
          <w:rFonts w:asciiTheme="minorHAnsi" w:hAnsiTheme="minorHAnsi" w:cstheme="minorHAnsi"/>
          <w:sz w:val="12"/>
          <w:szCs w:val="12"/>
        </w:rPr>
      </w:pPr>
    </w:p>
    <w:p w14:paraId="15EEFAC0" w14:textId="0C1666A7" w:rsidR="004D33A3" w:rsidRPr="00AC6534" w:rsidRDefault="004D33A3">
      <w:pPr>
        <w:rPr>
          <w:rFonts w:asciiTheme="minorHAnsi" w:hAnsiTheme="minorHAnsi" w:cstheme="minorHAnsi"/>
          <w:sz w:val="12"/>
          <w:szCs w:val="12"/>
        </w:rPr>
      </w:pPr>
    </w:p>
    <w:p w14:paraId="526CD268" w14:textId="33D0D366" w:rsidR="004D33A3" w:rsidRPr="00AC6534" w:rsidRDefault="004D33A3">
      <w:pPr>
        <w:rPr>
          <w:rFonts w:asciiTheme="minorHAnsi" w:hAnsiTheme="minorHAnsi" w:cstheme="minorHAnsi"/>
          <w:sz w:val="12"/>
          <w:szCs w:val="12"/>
        </w:rPr>
      </w:pPr>
    </w:p>
    <w:p w14:paraId="6D4AADF1" w14:textId="64FFF81A" w:rsidR="004D33A3" w:rsidRPr="00AC6534" w:rsidRDefault="004D33A3">
      <w:pPr>
        <w:rPr>
          <w:rFonts w:asciiTheme="minorHAnsi" w:hAnsiTheme="minorHAnsi" w:cstheme="minorHAnsi"/>
          <w:sz w:val="12"/>
          <w:szCs w:val="12"/>
        </w:rPr>
      </w:pPr>
    </w:p>
    <w:p w14:paraId="4ADDD988" w14:textId="3BEF1950" w:rsidR="004D33A3" w:rsidRPr="00AC6534" w:rsidRDefault="004D33A3">
      <w:pPr>
        <w:rPr>
          <w:rFonts w:asciiTheme="minorHAnsi" w:hAnsiTheme="minorHAnsi" w:cstheme="minorHAnsi"/>
          <w:sz w:val="12"/>
          <w:szCs w:val="12"/>
        </w:rPr>
      </w:pPr>
    </w:p>
    <w:p w14:paraId="5EAAE2E9" w14:textId="56C7E6F6" w:rsidR="004D33A3" w:rsidRDefault="004D33A3">
      <w:pPr>
        <w:rPr>
          <w:rFonts w:asciiTheme="minorHAnsi" w:hAnsiTheme="minorHAnsi" w:cstheme="minorHAnsi"/>
          <w:sz w:val="12"/>
          <w:szCs w:val="12"/>
        </w:rPr>
      </w:pPr>
    </w:p>
    <w:p w14:paraId="4DF44907" w14:textId="77777777" w:rsidR="004E6FC0" w:rsidRPr="00AC6534" w:rsidRDefault="004E6FC0">
      <w:pPr>
        <w:rPr>
          <w:rFonts w:asciiTheme="minorHAnsi" w:hAnsiTheme="minorHAnsi" w:cstheme="minorHAnsi"/>
          <w:sz w:val="12"/>
          <w:szCs w:val="12"/>
        </w:rPr>
      </w:pPr>
    </w:p>
    <w:tbl>
      <w:tblPr>
        <w:tblStyle w:val="Grigliatabella"/>
        <w:tblW w:w="5000" w:type="pct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6"/>
        <w:gridCol w:w="747"/>
        <w:gridCol w:w="774"/>
        <w:gridCol w:w="826"/>
        <w:gridCol w:w="594"/>
        <w:gridCol w:w="283"/>
        <w:gridCol w:w="567"/>
        <w:gridCol w:w="1275"/>
        <w:gridCol w:w="426"/>
        <w:gridCol w:w="896"/>
        <w:gridCol w:w="243"/>
        <w:gridCol w:w="153"/>
        <w:gridCol w:w="720"/>
        <w:gridCol w:w="1676"/>
      </w:tblGrid>
      <w:tr w:rsidR="00DF5C1F" w:rsidRPr="00440403" w14:paraId="47E9424E" w14:textId="77777777" w:rsidTr="006343C8">
        <w:trPr>
          <w:trHeight w:val="57"/>
        </w:trPr>
        <w:tc>
          <w:tcPr>
            <w:tcW w:w="564" w:type="pct"/>
            <w:vAlign w:val="center"/>
          </w:tcPr>
          <w:p w14:paraId="3BCFBD1A" w14:textId="77777777" w:rsidR="00DF5C1F" w:rsidRPr="00440403" w:rsidRDefault="00DF5C1F" w:rsidP="00221CFC">
            <w:pPr>
              <w:spacing w:line="20" w:lineRule="exac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61" w:type="pct"/>
            <w:vAlign w:val="center"/>
          </w:tcPr>
          <w:p w14:paraId="2B966EBB" w14:textId="77777777" w:rsidR="00DF5C1F" w:rsidRPr="00440403" w:rsidRDefault="00DF5C1F" w:rsidP="00221CFC">
            <w:pPr>
              <w:spacing w:line="20" w:lineRule="exact"/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374" w:type="pct"/>
            <w:vAlign w:val="center"/>
          </w:tcPr>
          <w:p w14:paraId="4522BF12" w14:textId="77777777" w:rsidR="00DF5C1F" w:rsidRPr="00440403" w:rsidRDefault="00DF5C1F" w:rsidP="00221CFC">
            <w:pPr>
              <w:spacing w:line="20" w:lineRule="exact"/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399" w:type="pct"/>
            <w:vAlign w:val="center"/>
          </w:tcPr>
          <w:p w14:paraId="6108E5C9" w14:textId="77777777" w:rsidR="00DF5C1F" w:rsidRPr="00440403" w:rsidRDefault="00DF5C1F" w:rsidP="00221CFC">
            <w:pPr>
              <w:spacing w:line="20" w:lineRule="exac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87" w:type="pct"/>
            <w:vAlign w:val="center"/>
          </w:tcPr>
          <w:p w14:paraId="2D643E77" w14:textId="77777777" w:rsidR="00DF5C1F" w:rsidRPr="00440403" w:rsidRDefault="00DF5C1F" w:rsidP="00221CFC">
            <w:pPr>
              <w:spacing w:line="20" w:lineRule="exac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37" w:type="pct"/>
            <w:vAlign w:val="center"/>
          </w:tcPr>
          <w:p w14:paraId="79BD2B07" w14:textId="77777777" w:rsidR="00DF5C1F" w:rsidRPr="00440403" w:rsidRDefault="00DF5C1F" w:rsidP="00221CFC">
            <w:pPr>
              <w:spacing w:line="40" w:lineRule="exact"/>
              <w:rPr>
                <w:rFonts w:asciiTheme="minorHAnsi" w:hAnsiTheme="minorHAnsi" w:cstheme="minorHAnsi"/>
                <w:sz w:val="2"/>
                <w:szCs w:val="2"/>
                <w:lang w:val="en-GB"/>
              </w:rPr>
            </w:pPr>
          </w:p>
        </w:tc>
        <w:tc>
          <w:tcPr>
            <w:tcW w:w="274" w:type="pct"/>
            <w:vAlign w:val="center"/>
          </w:tcPr>
          <w:p w14:paraId="6928968A" w14:textId="77777777" w:rsidR="00DF5C1F" w:rsidRPr="00440403" w:rsidRDefault="00DF5C1F" w:rsidP="00221CFC">
            <w:pPr>
              <w:spacing w:line="20" w:lineRule="exact"/>
              <w:rPr>
                <w:rFonts w:asciiTheme="minorHAnsi" w:hAnsiTheme="minorHAnsi" w:cstheme="minorHAnsi"/>
                <w:b/>
                <w:bCs/>
                <w:sz w:val="2"/>
                <w:szCs w:val="2"/>
                <w:lang w:val="en-GB"/>
              </w:rPr>
            </w:pPr>
          </w:p>
        </w:tc>
        <w:tc>
          <w:tcPr>
            <w:tcW w:w="616" w:type="pct"/>
            <w:vAlign w:val="center"/>
          </w:tcPr>
          <w:p w14:paraId="552414A8" w14:textId="77777777" w:rsidR="00DF5C1F" w:rsidRPr="00440403" w:rsidRDefault="00DF5C1F" w:rsidP="00221CFC">
            <w:pPr>
              <w:spacing w:line="20" w:lineRule="exact"/>
              <w:rPr>
                <w:rFonts w:asciiTheme="minorHAnsi" w:hAnsiTheme="minorHAnsi" w:cstheme="minorHAnsi"/>
                <w:b/>
                <w:bCs/>
                <w:sz w:val="2"/>
                <w:szCs w:val="2"/>
                <w:lang w:val="en-GB"/>
              </w:rPr>
            </w:pPr>
          </w:p>
        </w:tc>
        <w:tc>
          <w:tcPr>
            <w:tcW w:w="756" w:type="pct"/>
            <w:gridSpan w:val="3"/>
            <w:vAlign w:val="center"/>
          </w:tcPr>
          <w:p w14:paraId="643959C7" w14:textId="77777777" w:rsidR="00DF5C1F" w:rsidRPr="00440403" w:rsidRDefault="00DF5C1F" w:rsidP="00221CFC">
            <w:pPr>
              <w:spacing w:line="20" w:lineRule="exact"/>
              <w:rPr>
                <w:rFonts w:asciiTheme="minorHAnsi" w:hAnsiTheme="minorHAnsi" w:cstheme="minorHAnsi"/>
                <w:b/>
                <w:bCs/>
                <w:sz w:val="2"/>
                <w:szCs w:val="2"/>
                <w:lang w:val="en-GB"/>
              </w:rPr>
            </w:pPr>
          </w:p>
        </w:tc>
        <w:tc>
          <w:tcPr>
            <w:tcW w:w="422" w:type="pct"/>
            <w:gridSpan w:val="2"/>
            <w:vAlign w:val="center"/>
          </w:tcPr>
          <w:p w14:paraId="073624F4" w14:textId="77777777" w:rsidR="00DF5C1F" w:rsidRPr="00440403" w:rsidRDefault="00DF5C1F" w:rsidP="00221CFC">
            <w:pPr>
              <w:spacing w:line="20" w:lineRule="exact"/>
              <w:rPr>
                <w:rFonts w:asciiTheme="minorHAnsi" w:hAnsiTheme="minorHAnsi" w:cstheme="minorHAnsi"/>
                <w:sz w:val="2"/>
                <w:szCs w:val="2"/>
                <w:lang w:val="en-GB"/>
              </w:rPr>
            </w:pPr>
          </w:p>
        </w:tc>
        <w:tc>
          <w:tcPr>
            <w:tcW w:w="810" w:type="pct"/>
            <w:vAlign w:val="center"/>
          </w:tcPr>
          <w:p w14:paraId="43344935" w14:textId="77777777" w:rsidR="00DF5C1F" w:rsidRPr="00440403" w:rsidRDefault="00DF5C1F" w:rsidP="00221CFC">
            <w:pPr>
              <w:spacing w:line="20" w:lineRule="exact"/>
              <w:rPr>
                <w:rFonts w:asciiTheme="minorHAnsi" w:hAnsiTheme="minorHAnsi" w:cstheme="minorHAnsi"/>
                <w:sz w:val="2"/>
                <w:szCs w:val="2"/>
                <w:lang w:val="en-GB"/>
              </w:rPr>
            </w:pPr>
          </w:p>
        </w:tc>
      </w:tr>
      <w:tr w:rsidR="00B63B6E" w:rsidRPr="00AC6534" w14:paraId="67A5B8EB" w14:textId="77777777" w:rsidTr="00B63B6E">
        <w:trPr>
          <w:trHeight w:val="283"/>
        </w:trPr>
        <w:tc>
          <w:tcPr>
            <w:tcW w:w="2122" w:type="pct"/>
            <w:gridSpan w:val="6"/>
            <w:tcBorders>
              <w:bottom w:val="dashSmallGap" w:sz="4" w:space="0" w:color="auto"/>
            </w:tcBorders>
            <w:shd w:val="clear" w:color="auto" w:fill="FABF8F" w:themeFill="accent6" w:themeFillTint="99"/>
            <w:vAlign w:val="center"/>
          </w:tcPr>
          <w:p w14:paraId="03720BD7" w14:textId="22FA7B5A" w:rsidR="00B63B6E" w:rsidRPr="000107D9" w:rsidRDefault="00B63B6E" w:rsidP="00EF4B2E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AC653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TIPO DI CARATTERE SCELTO PER IL TIMBRO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-2024088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4" w:type="pct"/>
                <w:tcBorders>
                  <w:bottom w:val="dashSmallGap" w:sz="4" w:space="0" w:color="auto"/>
                </w:tcBorders>
                <w:vAlign w:val="center"/>
              </w:tcPr>
              <w:p w14:paraId="493CE6C2" w14:textId="77777777" w:rsidR="00B63B6E" w:rsidRPr="0004118C" w:rsidRDefault="00B63B6E" w:rsidP="00221CFC">
                <w:pPr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04118C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16" w:type="pct"/>
            <w:tcBorders>
              <w:bottom w:val="dashSmallGap" w:sz="4" w:space="0" w:color="auto"/>
            </w:tcBorders>
            <w:vAlign w:val="center"/>
          </w:tcPr>
          <w:p w14:paraId="406D8E66" w14:textId="77777777" w:rsidR="00B63B6E" w:rsidRPr="0004118C" w:rsidRDefault="00B63B6E" w:rsidP="00221CFC">
            <w:pPr>
              <w:rPr>
                <w:rFonts w:cs="Arial"/>
                <w:sz w:val="18"/>
                <w:szCs w:val="18"/>
              </w:rPr>
            </w:pPr>
            <w:r w:rsidRPr="0004118C">
              <w:rPr>
                <w:rFonts w:cs="Arial"/>
                <w:sz w:val="18"/>
                <w:szCs w:val="18"/>
              </w:rPr>
              <w:t>Arial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1403869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6" w:type="pct"/>
                <w:tcBorders>
                  <w:bottom w:val="dashSmallGap" w:sz="4" w:space="0" w:color="auto"/>
                </w:tcBorders>
                <w:vAlign w:val="center"/>
              </w:tcPr>
              <w:p w14:paraId="45FCA470" w14:textId="66120F63" w:rsidR="00B63B6E" w:rsidRPr="0004118C" w:rsidRDefault="00B63B6E" w:rsidP="00221CFC">
                <w:pPr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04118C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33" w:type="pct"/>
            <w:tcBorders>
              <w:bottom w:val="dashSmallGap" w:sz="4" w:space="0" w:color="auto"/>
            </w:tcBorders>
            <w:vAlign w:val="center"/>
          </w:tcPr>
          <w:p w14:paraId="083D3E2C" w14:textId="77777777" w:rsidR="00B63B6E" w:rsidRPr="0004118C" w:rsidRDefault="00B63B6E" w:rsidP="00221CF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4118C">
              <w:rPr>
                <w:rFonts w:asciiTheme="minorHAnsi" w:hAnsiTheme="minorHAnsi" w:cstheme="minorHAnsi"/>
                <w:sz w:val="18"/>
                <w:szCs w:val="18"/>
              </w:rPr>
              <w:t>Calibri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-1957400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1" w:type="pct"/>
                <w:gridSpan w:val="2"/>
                <w:tcBorders>
                  <w:bottom w:val="dashSmallGap" w:sz="4" w:space="0" w:color="auto"/>
                </w:tcBorders>
                <w:vAlign w:val="center"/>
              </w:tcPr>
              <w:p w14:paraId="3086DD86" w14:textId="77777777" w:rsidR="00B63B6E" w:rsidRPr="0004118C" w:rsidRDefault="00B63B6E" w:rsidP="00221CFC">
                <w:pPr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04118C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1158" w:type="pct"/>
            <w:gridSpan w:val="2"/>
            <w:tcBorders>
              <w:bottom w:val="dashSmallGap" w:sz="4" w:space="0" w:color="auto"/>
            </w:tcBorders>
            <w:vAlign w:val="center"/>
          </w:tcPr>
          <w:p w14:paraId="40ED38B8" w14:textId="77777777" w:rsidR="00B63B6E" w:rsidRPr="0004118C" w:rsidRDefault="00B63B6E" w:rsidP="00221CFC">
            <w:pPr>
              <w:rPr>
                <w:rFonts w:ascii="Times New Roman" w:hAnsi="Times New Roman"/>
                <w:sz w:val="18"/>
                <w:szCs w:val="18"/>
              </w:rPr>
            </w:pPr>
            <w:r w:rsidRPr="0004118C">
              <w:rPr>
                <w:rFonts w:ascii="Times New Roman" w:hAnsi="Times New Roman"/>
                <w:sz w:val="18"/>
                <w:szCs w:val="18"/>
              </w:rPr>
              <w:t xml:space="preserve">Times new </w:t>
            </w:r>
            <w:proofErr w:type="spellStart"/>
            <w:r w:rsidRPr="0004118C">
              <w:rPr>
                <w:rFonts w:ascii="Times New Roman" w:hAnsi="Times New Roman"/>
                <w:sz w:val="18"/>
                <w:szCs w:val="18"/>
              </w:rPr>
              <w:t>roman</w:t>
            </w:r>
            <w:proofErr w:type="spellEnd"/>
          </w:p>
        </w:tc>
      </w:tr>
      <w:tr w:rsidR="00B63B6E" w:rsidRPr="00AC6534" w14:paraId="26CFDF7D" w14:textId="77777777" w:rsidTr="00B63B6E">
        <w:trPr>
          <w:trHeight w:val="283"/>
        </w:trPr>
        <w:tc>
          <w:tcPr>
            <w:tcW w:w="2122" w:type="pct"/>
            <w:gridSpan w:val="6"/>
            <w:tcBorders>
              <w:top w:val="dashSmallGap" w:sz="4" w:space="0" w:color="auto"/>
              <w:bottom w:val="dashSmallGap" w:sz="4" w:space="0" w:color="auto"/>
            </w:tcBorders>
            <w:shd w:val="clear" w:color="auto" w:fill="FABF8F" w:themeFill="accent6" w:themeFillTint="99"/>
            <w:vAlign w:val="center"/>
          </w:tcPr>
          <w:p w14:paraId="21933C72" w14:textId="18B8E3EF" w:rsidR="00B63B6E" w:rsidRPr="001731E9" w:rsidRDefault="00B63B6E" w:rsidP="00EF4B2E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25366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COLORE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INCHIOSTRO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-2090454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4" w:type="pct"/>
                <w:tcBorders>
                  <w:top w:val="dashSmallGap" w:sz="4" w:space="0" w:color="auto"/>
                  <w:bottom w:val="dashSmallGap" w:sz="4" w:space="0" w:color="auto"/>
                </w:tcBorders>
                <w:vAlign w:val="center"/>
              </w:tcPr>
              <w:p w14:paraId="28829B2F" w14:textId="77777777" w:rsidR="00B63B6E" w:rsidRPr="00AC6534" w:rsidRDefault="00B63B6E" w:rsidP="00221CFC">
                <w:pPr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16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58835A3" w14:textId="77777777" w:rsidR="00B63B6E" w:rsidRPr="001731E9" w:rsidRDefault="00B63B6E" w:rsidP="00221CF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731E9">
              <w:rPr>
                <w:rFonts w:asciiTheme="minorHAnsi" w:hAnsiTheme="minorHAnsi" w:cstheme="minorHAnsi"/>
                <w:sz w:val="18"/>
                <w:szCs w:val="18"/>
              </w:rPr>
              <w:t>Nero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-1177411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6" w:type="pct"/>
                <w:tcBorders>
                  <w:top w:val="dashSmallGap" w:sz="4" w:space="0" w:color="auto"/>
                  <w:bottom w:val="dashSmallGap" w:sz="4" w:space="0" w:color="auto"/>
                </w:tcBorders>
                <w:vAlign w:val="center"/>
              </w:tcPr>
              <w:p w14:paraId="457E86B5" w14:textId="77777777" w:rsidR="00B63B6E" w:rsidRPr="00AC6534" w:rsidRDefault="00B63B6E" w:rsidP="00221CFC">
                <w:pPr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33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2029516" w14:textId="77777777" w:rsidR="00B63B6E" w:rsidRPr="001731E9" w:rsidRDefault="00B63B6E" w:rsidP="00221CF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731E9">
              <w:rPr>
                <w:rFonts w:asciiTheme="minorHAnsi" w:hAnsiTheme="minorHAnsi" w:cstheme="minorHAnsi"/>
                <w:sz w:val="18"/>
                <w:szCs w:val="18"/>
              </w:rPr>
              <w:t>Blu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1507408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1" w:type="pct"/>
                <w:gridSpan w:val="2"/>
                <w:tcBorders>
                  <w:top w:val="dashSmallGap" w:sz="4" w:space="0" w:color="auto"/>
                  <w:bottom w:val="dashSmallGap" w:sz="4" w:space="0" w:color="auto"/>
                </w:tcBorders>
                <w:vAlign w:val="center"/>
              </w:tcPr>
              <w:p w14:paraId="581E43D5" w14:textId="77777777" w:rsidR="00B63B6E" w:rsidRPr="00AC6534" w:rsidRDefault="00B63B6E" w:rsidP="00221CFC">
                <w:pPr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1158" w:type="pct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C1D303A" w14:textId="77777777" w:rsidR="00B63B6E" w:rsidRPr="001731E9" w:rsidRDefault="00B63B6E" w:rsidP="00221CF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731E9">
              <w:rPr>
                <w:rFonts w:asciiTheme="minorHAnsi" w:hAnsiTheme="minorHAnsi" w:cstheme="minorHAnsi"/>
                <w:sz w:val="18"/>
                <w:szCs w:val="18"/>
              </w:rPr>
              <w:t>Rosso</w:t>
            </w:r>
          </w:p>
        </w:tc>
      </w:tr>
      <w:tr w:rsidR="00EF4B2E" w:rsidRPr="00AC6534" w14:paraId="42F76042" w14:textId="77777777" w:rsidTr="00EF4B2E">
        <w:trPr>
          <w:trHeight w:val="283"/>
        </w:trPr>
        <w:tc>
          <w:tcPr>
            <w:tcW w:w="2122" w:type="pct"/>
            <w:gridSpan w:val="6"/>
            <w:tcBorders>
              <w:top w:val="dashSmallGap" w:sz="4" w:space="0" w:color="auto"/>
              <w:bottom w:val="dashSmallGap" w:sz="4" w:space="0" w:color="auto"/>
            </w:tcBorders>
            <w:shd w:val="clear" w:color="auto" w:fill="FABF8F" w:themeFill="accent6" w:themeFillTint="99"/>
            <w:vAlign w:val="center"/>
          </w:tcPr>
          <w:p w14:paraId="738A2ED4" w14:textId="1D4C6357" w:rsidR="00EF4B2E" w:rsidRPr="00BD4DC7" w:rsidRDefault="00EF4B2E" w:rsidP="00EF4B2E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2535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CORNICE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-11139846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4" w:type="pct"/>
                <w:tcBorders>
                  <w:top w:val="dashSmallGap" w:sz="4" w:space="0" w:color="auto"/>
                  <w:bottom w:val="dashSmallGap" w:sz="4" w:space="0" w:color="auto"/>
                </w:tcBorders>
                <w:vAlign w:val="center"/>
              </w:tcPr>
              <w:p w14:paraId="17337FF1" w14:textId="77777777" w:rsidR="00EF4B2E" w:rsidRPr="00BD4DC7" w:rsidRDefault="00EF4B2E" w:rsidP="00221CFC">
                <w:pPr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BD4DC7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16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DBFFD05" w14:textId="77777777" w:rsidR="00EF4B2E" w:rsidRPr="00BD4DC7" w:rsidRDefault="00EF4B2E" w:rsidP="00221CF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</w:t>
            </w:r>
            <w:r w:rsidRPr="00BD4DC7">
              <w:rPr>
                <w:rFonts w:asciiTheme="minorHAnsi" w:hAnsiTheme="minorHAnsi" w:cstheme="minorHAnsi"/>
                <w:sz w:val="18"/>
                <w:szCs w:val="18"/>
              </w:rPr>
              <w:t>ì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1805037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6" w:type="pct"/>
                <w:tcBorders>
                  <w:top w:val="dashSmallGap" w:sz="4" w:space="0" w:color="auto"/>
                  <w:bottom w:val="dashSmallGap" w:sz="4" w:space="0" w:color="auto"/>
                </w:tcBorders>
                <w:vAlign w:val="center"/>
              </w:tcPr>
              <w:p w14:paraId="395A72B2" w14:textId="77777777" w:rsidR="00EF4B2E" w:rsidRPr="00BD4DC7" w:rsidRDefault="00EF4B2E" w:rsidP="00221CFC">
                <w:pPr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33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DEEF43F" w14:textId="77777777" w:rsidR="00EF4B2E" w:rsidRPr="00BD4DC7" w:rsidRDefault="00EF4B2E" w:rsidP="00221CF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No</w:t>
            </w:r>
          </w:p>
        </w:tc>
        <w:tc>
          <w:tcPr>
            <w:tcW w:w="539" w:type="pct"/>
            <w:gridSpan w:val="3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31D1012" w14:textId="77777777" w:rsidR="00EF4B2E" w:rsidRPr="00BD4DC7" w:rsidRDefault="00EF4B2E" w:rsidP="00221CF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10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CFE4DB0" w14:textId="77777777" w:rsidR="00EF4B2E" w:rsidRPr="00BD4DC7" w:rsidRDefault="00EF4B2E" w:rsidP="00221CF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2D88AD5E" w14:textId="2FA26D55" w:rsidR="004D33A3" w:rsidRDefault="004D33A3">
      <w:pPr>
        <w:rPr>
          <w:rFonts w:asciiTheme="minorHAnsi" w:hAnsiTheme="minorHAnsi" w:cstheme="minorHAnsi"/>
          <w:sz w:val="12"/>
          <w:szCs w:val="12"/>
        </w:rPr>
      </w:pPr>
    </w:p>
    <w:p w14:paraId="05491CEA" w14:textId="60E6F7FA" w:rsidR="004E6FC0" w:rsidRDefault="004E6FC0">
      <w:pPr>
        <w:rPr>
          <w:rFonts w:asciiTheme="minorHAnsi" w:hAnsiTheme="minorHAnsi" w:cstheme="minorHAnsi"/>
          <w:sz w:val="12"/>
          <w:szCs w:val="12"/>
        </w:rPr>
      </w:pPr>
    </w:p>
    <w:p w14:paraId="17C409CA" w14:textId="77777777" w:rsidR="004E6FC0" w:rsidRPr="00AC6534" w:rsidRDefault="004E6FC0">
      <w:pPr>
        <w:rPr>
          <w:rFonts w:asciiTheme="minorHAnsi" w:hAnsiTheme="minorHAnsi" w:cstheme="minorHAnsi"/>
          <w:sz w:val="12"/>
          <w:szCs w:val="12"/>
        </w:rPr>
      </w:pPr>
    </w:p>
    <w:p w14:paraId="3C957615" w14:textId="77777777" w:rsidR="00DF5C1F" w:rsidRPr="00AC6534" w:rsidRDefault="00DF5C1F" w:rsidP="00DF5C1F">
      <w:pPr>
        <w:rPr>
          <w:rFonts w:asciiTheme="minorHAnsi" w:hAnsiTheme="minorHAnsi" w:cstheme="minorHAnsi"/>
          <w:sz w:val="2"/>
          <w:szCs w:val="22"/>
        </w:rPr>
      </w:pPr>
    </w:p>
    <w:p w14:paraId="4CDFD214" w14:textId="77777777" w:rsidR="00DF5C1F" w:rsidRPr="00AC6534" w:rsidRDefault="00DF5C1F" w:rsidP="00DF5C1F">
      <w:pPr>
        <w:rPr>
          <w:rFonts w:asciiTheme="minorHAnsi" w:hAnsiTheme="minorHAnsi" w:cstheme="minorHAnsi"/>
          <w:sz w:val="2"/>
          <w:szCs w:val="22"/>
        </w:rPr>
      </w:pPr>
    </w:p>
    <w:p w14:paraId="418B29EC" w14:textId="77777777" w:rsidR="00DF5C1F" w:rsidRPr="00AC6534" w:rsidRDefault="00DF5C1F" w:rsidP="00DF5C1F">
      <w:pPr>
        <w:rPr>
          <w:rFonts w:asciiTheme="minorHAnsi" w:hAnsiTheme="minorHAnsi" w:cstheme="minorHAnsi"/>
          <w:sz w:val="2"/>
          <w:szCs w:val="22"/>
        </w:rPr>
      </w:pPr>
    </w:p>
    <w:p w14:paraId="12D428B7" w14:textId="77777777" w:rsidR="00DF5C1F" w:rsidRPr="00AC6534" w:rsidRDefault="00DF5C1F" w:rsidP="00DF5C1F">
      <w:pPr>
        <w:rPr>
          <w:rFonts w:asciiTheme="minorHAnsi" w:hAnsiTheme="minorHAnsi" w:cstheme="minorHAnsi"/>
          <w:sz w:val="2"/>
          <w:szCs w:val="22"/>
        </w:rPr>
      </w:pPr>
    </w:p>
    <w:tbl>
      <w:tblPr>
        <w:tblStyle w:val="Grigliatabella"/>
        <w:tblpPr w:leftFromText="141" w:rightFromText="141" w:vertAnchor="text" w:horzAnchor="margin" w:tblpY="-53"/>
        <w:tblW w:w="5000" w:type="pct"/>
        <w:tblLook w:val="04A0" w:firstRow="1" w:lastRow="0" w:firstColumn="1" w:lastColumn="0" w:noHBand="0" w:noVBand="1"/>
      </w:tblPr>
      <w:tblGrid>
        <w:gridCol w:w="922"/>
        <w:gridCol w:w="5194"/>
        <w:gridCol w:w="937"/>
        <w:gridCol w:w="1039"/>
        <w:gridCol w:w="824"/>
        <w:gridCol w:w="1430"/>
      </w:tblGrid>
      <w:tr w:rsidR="00DF5C1F" w:rsidRPr="00AC6534" w14:paraId="11C0FB29" w14:textId="77777777" w:rsidTr="00B24C3C">
        <w:trPr>
          <w:trHeight w:val="283"/>
        </w:trPr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</w:tcPr>
          <w:p w14:paraId="702AB01F" w14:textId="77777777" w:rsidR="00DF5C1F" w:rsidRPr="00AC6534" w:rsidRDefault="00DF5C1F" w:rsidP="00221CF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10" w:type="pct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</w:tcPr>
          <w:p w14:paraId="30B38595" w14:textId="77777777" w:rsidR="00DF5C1F" w:rsidRPr="00AC6534" w:rsidRDefault="00DF5C1F" w:rsidP="00221CF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TESTO TIMBRO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</w:tcPr>
          <w:p w14:paraId="72186364" w14:textId="77777777" w:rsidR="00DF5C1F" w:rsidRPr="00AC6534" w:rsidRDefault="00DF5C1F" w:rsidP="00221CF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sz w:val="20"/>
                <w:szCs w:val="20"/>
              </w:rPr>
              <w:t>Normale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</w:tcPr>
          <w:p w14:paraId="2CA9F15C" w14:textId="77777777" w:rsidR="00DF5C1F" w:rsidRPr="00AC6534" w:rsidRDefault="00DF5C1F" w:rsidP="00221CF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Grassetto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</w:tcPr>
          <w:p w14:paraId="0E9D1DFB" w14:textId="77777777" w:rsidR="00DF5C1F" w:rsidRPr="00AC6534" w:rsidRDefault="00DF5C1F" w:rsidP="00221CF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Corsivo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</w:tcPr>
          <w:p w14:paraId="3C93EB91" w14:textId="77777777" w:rsidR="00DF5C1F" w:rsidRPr="00AC6534" w:rsidRDefault="00DF5C1F" w:rsidP="00221CF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sz w:val="20"/>
                <w:szCs w:val="20"/>
              </w:rPr>
              <w:t>STAMPATELLO</w:t>
            </w:r>
          </w:p>
        </w:tc>
      </w:tr>
      <w:tr w:rsidR="00DF5C1F" w:rsidRPr="00AC6534" w14:paraId="2EC7298A" w14:textId="77777777" w:rsidTr="00B24C3C">
        <w:trPr>
          <w:trHeight w:val="283"/>
        </w:trPr>
        <w:tc>
          <w:tcPr>
            <w:tcW w:w="44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370136F" w14:textId="77777777" w:rsidR="00DF5C1F" w:rsidRPr="00AC6534" w:rsidRDefault="00DF5C1F" w:rsidP="00221CF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sz w:val="20"/>
                <w:szCs w:val="20"/>
              </w:rPr>
              <w:t>RIGA 1</w:t>
            </w:r>
          </w:p>
        </w:tc>
        <w:tc>
          <w:tcPr>
            <w:tcW w:w="2510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6DA6645C" w14:textId="77777777" w:rsidR="00DF5C1F" w:rsidRPr="00AC6534" w:rsidRDefault="00DF5C1F" w:rsidP="00221CF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133923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3" w:type="pct"/>
                <w:tcBorders>
                  <w:top w:val="nil"/>
                  <w:left w:val="nil"/>
                  <w:bottom w:val="dashSmallGap" w:sz="4" w:space="0" w:color="auto"/>
                  <w:right w:val="nil"/>
                </w:tcBorders>
              </w:tcPr>
              <w:p w14:paraId="236511DD" w14:textId="77777777" w:rsidR="00DF5C1F" w:rsidRPr="00AC6534" w:rsidRDefault="00DF5C1F" w:rsidP="00221CFC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1693191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tcBorders>
                  <w:top w:val="nil"/>
                  <w:left w:val="nil"/>
                  <w:bottom w:val="dashSmallGap" w:sz="4" w:space="0" w:color="auto"/>
                  <w:right w:val="nil"/>
                </w:tcBorders>
              </w:tcPr>
              <w:p w14:paraId="776B093F" w14:textId="77777777" w:rsidR="00DF5C1F" w:rsidRPr="00AC6534" w:rsidRDefault="00DF5C1F" w:rsidP="00221CFC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1861962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8" w:type="pct"/>
                <w:tcBorders>
                  <w:top w:val="nil"/>
                  <w:left w:val="nil"/>
                  <w:bottom w:val="dashSmallGap" w:sz="4" w:space="0" w:color="auto"/>
                  <w:right w:val="nil"/>
                </w:tcBorders>
              </w:tcPr>
              <w:p w14:paraId="604EBE68" w14:textId="77777777" w:rsidR="00DF5C1F" w:rsidRPr="00AC6534" w:rsidRDefault="00DF5C1F" w:rsidP="00221CFC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963378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2" w:type="pct"/>
                <w:tcBorders>
                  <w:top w:val="nil"/>
                  <w:left w:val="nil"/>
                  <w:bottom w:val="dashSmallGap" w:sz="4" w:space="0" w:color="auto"/>
                  <w:right w:val="nil"/>
                </w:tcBorders>
              </w:tcPr>
              <w:p w14:paraId="47EB73D2" w14:textId="77777777" w:rsidR="00DF5C1F" w:rsidRPr="00AC6534" w:rsidRDefault="00DF5C1F" w:rsidP="00221CFC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DF5C1F" w:rsidRPr="00AC6534" w14:paraId="30EF5A46" w14:textId="77777777" w:rsidTr="00221CFC">
        <w:trPr>
          <w:trHeight w:val="283"/>
        </w:trPr>
        <w:tc>
          <w:tcPr>
            <w:tcW w:w="446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29915C57" w14:textId="77777777" w:rsidR="00DF5C1F" w:rsidRPr="00AC6534" w:rsidRDefault="00DF5C1F" w:rsidP="00221CF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sz w:val="20"/>
                <w:szCs w:val="20"/>
              </w:rPr>
              <w:t>RIGA 2</w:t>
            </w:r>
          </w:p>
        </w:tc>
        <w:tc>
          <w:tcPr>
            <w:tcW w:w="2510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48903AD7" w14:textId="77777777" w:rsidR="00DF5C1F" w:rsidRPr="00AC6534" w:rsidRDefault="00DF5C1F" w:rsidP="00221CF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-19013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3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602E1DA6" w14:textId="77777777" w:rsidR="00DF5C1F" w:rsidRPr="00AC6534" w:rsidRDefault="00DF5C1F" w:rsidP="00221CFC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187966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64345773" w14:textId="77777777" w:rsidR="00DF5C1F" w:rsidRPr="00AC6534" w:rsidRDefault="00DF5C1F" w:rsidP="00221CFC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972564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8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470BB111" w14:textId="77777777" w:rsidR="00DF5C1F" w:rsidRPr="00AC6534" w:rsidRDefault="00DF5C1F" w:rsidP="00221CFC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935248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2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2694AE4C" w14:textId="77777777" w:rsidR="00DF5C1F" w:rsidRPr="00AC6534" w:rsidRDefault="00DF5C1F" w:rsidP="00221CFC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DF5C1F" w:rsidRPr="00AC6534" w14:paraId="62222CAD" w14:textId="77777777" w:rsidTr="00221CFC">
        <w:trPr>
          <w:trHeight w:val="283"/>
        </w:trPr>
        <w:tc>
          <w:tcPr>
            <w:tcW w:w="446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6966FFE7" w14:textId="77777777" w:rsidR="00DF5C1F" w:rsidRPr="00AC6534" w:rsidRDefault="00DF5C1F" w:rsidP="00221CF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sz w:val="20"/>
                <w:szCs w:val="20"/>
              </w:rPr>
              <w:t>RIGA 3</w:t>
            </w:r>
          </w:p>
        </w:tc>
        <w:tc>
          <w:tcPr>
            <w:tcW w:w="2510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2F741DE8" w14:textId="77777777" w:rsidR="00DF5C1F" w:rsidRPr="00AC6534" w:rsidRDefault="00DF5C1F" w:rsidP="00221CF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-703797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3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14AC10B8" w14:textId="77777777" w:rsidR="00DF5C1F" w:rsidRPr="00AC6534" w:rsidRDefault="00DF5C1F" w:rsidP="00221CFC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2092069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280A289B" w14:textId="77777777" w:rsidR="00DF5C1F" w:rsidRPr="00AC6534" w:rsidRDefault="00DF5C1F" w:rsidP="00221CFC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102656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8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28C479E8" w14:textId="77777777" w:rsidR="00DF5C1F" w:rsidRPr="00AC6534" w:rsidRDefault="00DF5C1F" w:rsidP="00221CFC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1662589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2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14858A95" w14:textId="77777777" w:rsidR="00DF5C1F" w:rsidRPr="00AC6534" w:rsidRDefault="00DF5C1F" w:rsidP="00221CFC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DF5C1F" w:rsidRPr="00AC6534" w14:paraId="17971DF9" w14:textId="77777777" w:rsidTr="00221CFC">
        <w:trPr>
          <w:trHeight w:val="283"/>
        </w:trPr>
        <w:tc>
          <w:tcPr>
            <w:tcW w:w="446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5418CBAD" w14:textId="77777777" w:rsidR="00DF5C1F" w:rsidRPr="00AC6534" w:rsidRDefault="00DF5C1F" w:rsidP="00221CF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sz w:val="20"/>
                <w:szCs w:val="20"/>
              </w:rPr>
              <w:t>RIGA 4</w:t>
            </w:r>
          </w:p>
        </w:tc>
        <w:tc>
          <w:tcPr>
            <w:tcW w:w="2510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564A9C17" w14:textId="77777777" w:rsidR="00DF5C1F" w:rsidRPr="00AC6534" w:rsidRDefault="00DF5C1F" w:rsidP="00221CF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17356533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3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0752FBF2" w14:textId="77777777" w:rsidR="00DF5C1F" w:rsidRPr="00AC6534" w:rsidRDefault="00DF5C1F" w:rsidP="00221CFC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1220247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1598215F" w14:textId="77777777" w:rsidR="00DF5C1F" w:rsidRPr="00AC6534" w:rsidRDefault="00DF5C1F" w:rsidP="00221CFC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1612352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8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084504AB" w14:textId="77777777" w:rsidR="00DF5C1F" w:rsidRPr="00AC6534" w:rsidRDefault="00DF5C1F" w:rsidP="00221CFC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1696541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2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5AD0CEB7" w14:textId="77777777" w:rsidR="00DF5C1F" w:rsidRPr="00AC6534" w:rsidRDefault="00DF5C1F" w:rsidP="00221CFC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DF5C1F" w:rsidRPr="00AC6534" w14:paraId="296BAA84" w14:textId="77777777" w:rsidTr="00221CFC">
        <w:trPr>
          <w:trHeight w:val="283"/>
        </w:trPr>
        <w:tc>
          <w:tcPr>
            <w:tcW w:w="446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1B65849E" w14:textId="77777777" w:rsidR="00DF5C1F" w:rsidRPr="00AC6534" w:rsidRDefault="00DF5C1F" w:rsidP="00221CF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sz w:val="20"/>
                <w:szCs w:val="20"/>
              </w:rPr>
              <w:t>RIGA 5</w:t>
            </w:r>
          </w:p>
        </w:tc>
        <w:tc>
          <w:tcPr>
            <w:tcW w:w="2510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209D6CDA" w14:textId="77777777" w:rsidR="00DF5C1F" w:rsidRPr="00AC6534" w:rsidRDefault="00DF5C1F" w:rsidP="00221CF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-422267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3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5265BDA9" w14:textId="77777777" w:rsidR="00DF5C1F" w:rsidRPr="00AC6534" w:rsidRDefault="00DF5C1F" w:rsidP="00221CFC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1274286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2429EDC3" w14:textId="77777777" w:rsidR="00DF5C1F" w:rsidRPr="00AC6534" w:rsidRDefault="00DF5C1F" w:rsidP="00221CFC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209234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8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779324DB" w14:textId="77777777" w:rsidR="00DF5C1F" w:rsidRPr="00AC6534" w:rsidRDefault="00DF5C1F" w:rsidP="00221CFC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1711180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2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62F9EFA6" w14:textId="77777777" w:rsidR="00DF5C1F" w:rsidRPr="00AC6534" w:rsidRDefault="00DF5C1F" w:rsidP="00221CFC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DF5C1F" w:rsidRPr="00AC6534" w14:paraId="5FD1F64C" w14:textId="77777777" w:rsidTr="00221CFC">
        <w:trPr>
          <w:trHeight w:val="283"/>
        </w:trPr>
        <w:tc>
          <w:tcPr>
            <w:tcW w:w="446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vAlign w:val="center"/>
          </w:tcPr>
          <w:p w14:paraId="2279636B" w14:textId="77777777" w:rsidR="00DF5C1F" w:rsidRPr="00AC6534" w:rsidRDefault="00DF5C1F" w:rsidP="00221CF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C6534">
              <w:rPr>
                <w:rFonts w:asciiTheme="minorHAnsi" w:hAnsiTheme="minorHAnsi" w:cstheme="minorHAnsi"/>
                <w:sz w:val="20"/>
                <w:szCs w:val="20"/>
              </w:rPr>
              <w:t>RIGA 6</w:t>
            </w:r>
          </w:p>
        </w:tc>
        <w:tc>
          <w:tcPr>
            <w:tcW w:w="2510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25E7D511" w14:textId="77777777" w:rsidR="00DF5C1F" w:rsidRPr="00AC6534" w:rsidRDefault="00DF5C1F" w:rsidP="00221CF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-893276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3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49E5B4CF" w14:textId="77777777" w:rsidR="00DF5C1F" w:rsidRPr="00AC6534" w:rsidRDefault="00DF5C1F" w:rsidP="00221CFC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1994919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0C56358E" w14:textId="77777777" w:rsidR="00DF5C1F" w:rsidRPr="00AC6534" w:rsidRDefault="00DF5C1F" w:rsidP="00221CFC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2071798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8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62513F95" w14:textId="77777777" w:rsidR="00DF5C1F" w:rsidRPr="00AC6534" w:rsidRDefault="00DF5C1F" w:rsidP="00221CFC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661591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2" w:type="pct"/>
                <w:tcBorders>
                  <w:top w:val="dashSmallGap" w:sz="4" w:space="0" w:color="auto"/>
                  <w:left w:val="nil"/>
                  <w:bottom w:val="dashSmallGap" w:sz="4" w:space="0" w:color="auto"/>
                  <w:right w:val="nil"/>
                </w:tcBorders>
              </w:tcPr>
              <w:p w14:paraId="62011D67" w14:textId="77777777" w:rsidR="00DF5C1F" w:rsidRPr="00AC6534" w:rsidRDefault="00DF5C1F" w:rsidP="00221CFC">
                <w:pPr>
                  <w:jc w:val="center"/>
                  <w:rPr>
                    <w:rFonts w:asciiTheme="minorHAnsi" w:hAnsiTheme="minorHAnsi" w:cstheme="minorHAnsi"/>
                  </w:rPr>
                </w:pPr>
                <w:r w:rsidRPr="00AC65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</w:tbl>
    <w:p w14:paraId="2BC3E302" w14:textId="14E8A12A" w:rsidR="004D33A3" w:rsidRPr="00AC6534" w:rsidRDefault="004D33A3">
      <w:pPr>
        <w:rPr>
          <w:rFonts w:asciiTheme="minorHAnsi" w:hAnsiTheme="minorHAnsi" w:cstheme="minorHAnsi"/>
          <w:sz w:val="12"/>
          <w:szCs w:val="12"/>
        </w:rPr>
      </w:pPr>
    </w:p>
    <w:p w14:paraId="3B7B8F24" w14:textId="0E2F2B7A" w:rsidR="004D33A3" w:rsidRPr="00AC6534" w:rsidRDefault="004D33A3">
      <w:pPr>
        <w:rPr>
          <w:rFonts w:asciiTheme="minorHAnsi" w:hAnsiTheme="minorHAnsi" w:cstheme="minorHAnsi"/>
          <w:sz w:val="12"/>
          <w:szCs w:val="12"/>
        </w:rPr>
      </w:pPr>
    </w:p>
    <w:p w14:paraId="23DCADBF" w14:textId="64024244" w:rsidR="009359E2" w:rsidRPr="00AC6534" w:rsidRDefault="009359E2" w:rsidP="009359E2">
      <w:pPr>
        <w:rPr>
          <w:rFonts w:asciiTheme="minorHAnsi" w:hAnsiTheme="minorHAnsi" w:cstheme="minorHAnsi"/>
          <w:sz w:val="2"/>
          <w:szCs w:val="22"/>
          <w:lang w:val="en-GB"/>
        </w:rPr>
      </w:pPr>
    </w:p>
    <w:sectPr w:rsidR="009359E2" w:rsidRPr="00AC6534" w:rsidSect="00637E3C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522" w:right="709" w:bottom="1134" w:left="851" w:header="397" w:footer="232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B6ED8" w14:textId="77777777" w:rsidR="00B31A65" w:rsidRDefault="00B31A65">
      <w:r>
        <w:separator/>
      </w:r>
    </w:p>
  </w:endnote>
  <w:endnote w:type="continuationSeparator" w:id="0">
    <w:p w14:paraId="04227234" w14:textId="77777777" w:rsidR="00B31A65" w:rsidRDefault="00B31A65">
      <w:r>
        <w:continuationSeparator/>
      </w:r>
    </w:p>
  </w:endnote>
  <w:endnote w:type="continuationNotice" w:id="1">
    <w:p w14:paraId="35D56E12" w14:textId="77777777" w:rsidR="00B31A65" w:rsidRDefault="00B31A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OOEnc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5A962" w14:textId="77777777" w:rsidR="00E114D1" w:rsidRPr="00970DD7" w:rsidRDefault="00637E3C" w:rsidP="00970DD7">
    <w:pPr>
      <w:pStyle w:val="Pidipagina"/>
      <w:tabs>
        <w:tab w:val="clear" w:pos="9638"/>
        <w:tab w:val="right" w:pos="9900"/>
      </w:tabs>
      <w:spacing w:line="276" w:lineRule="auto"/>
      <w:jc w:val="center"/>
      <w:rPr>
        <w:sz w:val="22"/>
      </w:rPr>
    </w:pPr>
    <w:r>
      <w:rPr>
        <w:noProof/>
        <w:sz w:val="22"/>
      </w:rPr>
      <w:drawing>
        <wp:anchor distT="0" distB="0" distL="114300" distR="114300" simplePos="0" relativeHeight="251658240" behindDoc="1" locked="0" layoutInCell="1" allowOverlap="1" wp14:anchorId="38E0E58B" wp14:editId="26D2CCFB">
          <wp:simplePos x="0" y="0"/>
          <wp:positionH relativeFrom="page">
            <wp:posOffset>542925</wp:posOffset>
          </wp:positionH>
          <wp:positionV relativeFrom="page">
            <wp:posOffset>9648829</wp:posOffset>
          </wp:positionV>
          <wp:extent cx="6660000" cy="874791"/>
          <wp:effectExtent l="0" t="0" r="0" b="190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60000" cy="874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20F7C" w14:textId="77777777" w:rsidR="00E114D1" w:rsidRPr="002D6A14" w:rsidRDefault="00E114D1" w:rsidP="00B508CF">
    <w:pPr>
      <w:pStyle w:val="Pidipagina"/>
      <w:tabs>
        <w:tab w:val="clear" w:pos="9638"/>
        <w:tab w:val="right" w:pos="9900"/>
      </w:tabs>
      <w:ind w:left="-426" w:right="-1"/>
      <w:jc w:val="center"/>
      <w:rPr>
        <w:rFonts w:ascii="Verdana" w:hAnsi="Verdana"/>
        <w:sz w:val="15"/>
        <w:szCs w:val="15"/>
      </w:rPr>
    </w:pPr>
  </w:p>
  <w:p w14:paraId="7F18C27D" w14:textId="77777777" w:rsidR="00E114D1" w:rsidRPr="004D0E20" w:rsidRDefault="00E114D1" w:rsidP="004D0E20">
    <w:pPr>
      <w:pStyle w:val="Pidipagina"/>
      <w:tabs>
        <w:tab w:val="clear" w:pos="9638"/>
        <w:tab w:val="right" w:pos="9900"/>
      </w:tabs>
      <w:ind w:left="-425"/>
      <w:jc w:val="center"/>
      <w:rPr>
        <w:rFonts w:ascii="Verdana" w:hAnsi="Verdana"/>
        <w:b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FB72E" w14:textId="77777777" w:rsidR="00B31A65" w:rsidRDefault="00B31A65">
      <w:r>
        <w:separator/>
      </w:r>
    </w:p>
  </w:footnote>
  <w:footnote w:type="continuationSeparator" w:id="0">
    <w:p w14:paraId="52AFDFD2" w14:textId="77777777" w:rsidR="00B31A65" w:rsidRDefault="00B31A65">
      <w:r>
        <w:continuationSeparator/>
      </w:r>
    </w:p>
  </w:footnote>
  <w:footnote w:type="continuationNotice" w:id="1">
    <w:p w14:paraId="32448DD8" w14:textId="77777777" w:rsidR="00B31A65" w:rsidRDefault="00B31A6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048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21"/>
      <w:gridCol w:w="4932"/>
      <w:gridCol w:w="2835"/>
    </w:tblGrid>
    <w:tr w:rsidR="00637E3C" w14:paraId="5045BE2F" w14:textId="77777777" w:rsidTr="00E85F77">
      <w:trPr>
        <w:trHeight w:val="1134"/>
      </w:trPr>
      <w:tc>
        <w:tcPr>
          <w:tcW w:w="2721" w:type="dxa"/>
          <w:tcMar>
            <w:left w:w="0" w:type="dxa"/>
            <w:right w:w="0" w:type="dxa"/>
          </w:tcMar>
          <w:vAlign w:val="bottom"/>
        </w:tcPr>
        <w:p w14:paraId="404A3E88" w14:textId="77777777" w:rsidR="00637E3C" w:rsidRDefault="00637E3C" w:rsidP="00637E3C">
          <w:pPr>
            <w:pStyle w:val="Pidipagina"/>
            <w:tabs>
              <w:tab w:val="clear" w:pos="9638"/>
              <w:tab w:val="right" w:pos="9900"/>
            </w:tabs>
            <w:ind w:left="-15" w:right="-1"/>
          </w:pPr>
          <w:r>
            <w:rPr>
              <w:noProof/>
            </w:rPr>
            <w:drawing>
              <wp:inline distT="0" distB="0" distL="0" distR="0" wp14:anchorId="2E579806" wp14:editId="716FD83F">
                <wp:extent cx="1728000" cy="719238"/>
                <wp:effectExtent l="0" t="0" r="5715" b="508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8000" cy="719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32" w:type="dxa"/>
          <w:tcMar>
            <w:left w:w="0" w:type="dxa"/>
            <w:right w:w="0" w:type="dxa"/>
          </w:tcMar>
          <w:vAlign w:val="bottom"/>
        </w:tcPr>
        <w:p w14:paraId="7B4DCC7B" w14:textId="77777777" w:rsidR="00637E3C" w:rsidRPr="00A439EB" w:rsidRDefault="00637E3C" w:rsidP="00637E3C">
          <w:pPr>
            <w:pStyle w:val="Pidipagina"/>
            <w:tabs>
              <w:tab w:val="clear" w:pos="9638"/>
              <w:tab w:val="right" w:pos="9900"/>
            </w:tabs>
            <w:spacing w:line="200" w:lineRule="exact"/>
            <w:jc w:val="center"/>
            <w:rPr>
              <w:rFonts w:ascii="Verdana" w:hAnsi="Verdana"/>
              <w:sz w:val="14"/>
              <w:szCs w:val="14"/>
            </w:rPr>
          </w:pPr>
          <w:r w:rsidRPr="00A439EB">
            <w:rPr>
              <w:rFonts w:ascii="Verdana" w:hAnsi="Verdana"/>
              <w:b/>
              <w:sz w:val="14"/>
              <w:szCs w:val="14"/>
            </w:rPr>
            <w:t xml:space="preserve">MPF S.p.A. </w:t>
          </w:r>
          <w:r w:rsidRPr="00A439EB">
            <w:rPr>
              <w:rFonts w:ascii="Verdana" w:hAnsi="Verdana"/>
              <w:sz w:val="14"/>
              <w:szCs w:val="14"/>
            </w:rPr>
            <w:t>Via Cesare Cantù 30 – 20092 - Cinisello Balsamo (MI)</w:t>
          </w:r>
        </w:p>
        <w:p w14:paraId="72AA8C28" w14:textId="77777777" w:rsidR="00637E3C" w:rsidRPr="00A439EB" w:rsidRDefault="00637E3C" w:rsidP="00637E3C">
          <w:pPr>
            <w:pStyle w:val="Pidipagina"/>
            <w:tabs>
              <w:tab w:val="clear" w:pos="9638"/>
              <w:tab w:val="right" w:pos="9900"/>
            </w:tabs>
            <w:spacing w:line="200" w:lineRule="exact"/>
            <w:jc w:val="center"/>
            <w:rPr>
              <w:rFonts w:ascii="Verdana" w:hAnsi="Verdana"/>
              <w:sz w:val="14"/>
              <w:szCs w:val="14"/>
              <w:lang w:val="en-US"/>
            </w:rPr>
          </w:pPr>
          <w:r w:rsidRPr="00A439EB">
            <w:rPr>
              <w:rFonts w:ascii="Verdana" w:hAnsi="Verdana"/>
              <w:sz w:val="14"/>
              <w:szCs w:val="14"/>
              <w:lang w:val="en-US"/>
            </w:rPr>
            <w:t xml:space="preserve">Tel. 02.618691 - Fax 02.61869335  </w:t>
          </w:r>
          <w:hyperlink r:id="rId2" w:history="1">
            <w:r w:rsidRPr="00A439EB">
              <w:rPr>
                <w:rStyle w:val="Collegamentoipertestuale"/>
                <w:rFonts w:ascii="Verdana" w:hAnsi="Verdana"/>
                <w:sz w:val="14"/>
                <w:szCs w:val="14"/>
                <w:lang w:val="en-US"/>
              </w:rPr>
              <w:t>www.mpf.it</w:t>
            </w:r>
          </w:hyperlink>
          <w:r w:rsidRPr="00A439EB">
            <w:rPr>
              <w:rFonts w:ascii="Verdana" w:hAnsi="Verdana"/>
              <w:sz w:val="14"/>
              <w:szCs w:val="14"/>
              <w:lang w:val="en-US"/>
            </w:rPr>
            <w:t xml:space="preserve">  </w:t>
          </w:r>
          <w:hyperlink r:id="rId3" w:history="1">
            <w:r w:rsidRPr="00A439EB">
              <w:rPr>
                <w:rStyle w:val="Collegamentoipertestuale"/>
                <w:rFonts w:ascii="Verdana" w:hAnsi="Verdana"/>
                <w:sz w:val="14"/>
                <w:szCs w:val="14"/>
                <w:lang w:val="en-US"/>
              </w:rPr>
              <w:t>info@mpf.it</w:t>
            </w:r>
          </w:hyperlink>
        </w:p>
        <w:p w14:paraId="13CFD5F1" w14:textId="77777777" w:rsidR="00637E3C" w:rsidRPr="00AD0347" w:rsidRDefault="00637E3C" w:rsidP="00637E3C">
          <w:pPr>
            <w:pStyle w:val="Pidipagina"/>
            <w:tabs>
              <w:tab w:val="clear" w:pos="9638"/>
              <w:tab w:val="right" w:pos="9900"/>
            </w:tabs>
            <w:spacing w:before="120" w:line="276" w:lineRule="auto"/>
            <w:jc w:val="center"/>
            <w:rPr>
              <w:rFonts w:ascii="Verdana" w:hAnsi="Verdana"/>
              <w:sz w:val="11"/>
              <w:szCs w:val="13"/>
            </w:rPr>
          </w:pPr>
          <w:r w:rsidRPr="00AD0347">
            <w:rPr>
              <w:rFonts w:ascii="Verdana" w:hAnsi="Verdana"/>
              <w:sz w:val="11"/>
              <w:szCs w:val="13"/>
            </w:rPr>
            <w:t>P. IVA 00679750968 C.F. 01245010135 Registro imprese Milano R.E.A. 1157290</w:t>
          </w:r>
        </w:p>
        <w:p w14:paraId="274F3853" w14:textId="77777777" w:rsidR="00637E3C" w:rsidRDefault="00637E3C" w:rsidP="00637E3C">
          <w:pPr>
            <w:pStyle w:val="Pidipagina"/>
            <w:tabs>
              <w:tab w:val="clear" w:pos="9638"/>
              <w:tab w:val="right" w:pos="9900"/>
            </w:tabs>
            <w:spacing w:line="276" w:lineRule="auto"/>
            <w:jc w:val="center"/>
          </w:pPr>
          <w:r w:rsidRPr="00AD0347">
            <w:rPr>
              <w:rFonts w:ascii="Verdana" w:hAnsi="Verdana"/>
              <w:sz w:val="11"/>
              <w:szCs w:val="13"/>
            </w:rPr>
            <w:t>Capitale sociale interamente versato € 550.000,00</w:t>
          </w:r>
        </w:p>
      </w:tc>
      <w:tc>
        <w:tcPr>
          <w:tcW w:w="2835" w:type="dxa"/>
          <w:tcMar>
            <w:left w:w="0" w:type="dxa"/>
            <w:right w:w="0" w:type="dxa"/>
          </w:tcMar>
          <w:vAlign w:val="bottom"/>
        </w:tcPr>
        <w:p w14:paraId="25307D5A" w14:textId="77777777" w:rsidR="00637E3C" w:rsidRDefault="00637E3C" w:rsidP="00637E3C">
          <w:pPr>
            <w:pStyle w:val="Pidipagina"/>
            <w:tabs>
              <w:tab w:val="clear" w:pos="4819"/>
              <w:tab w:val="clear" w:pos="9638"/>
            </w:tabs>
            <w:jc w:val="right"/>
          </w:pPr>
          <w:r>
            <w:rPr>
              <w:noProof/>
            </w:rPr>
            <w:drawing>
              <wp:inline distT="0" distB="0" distL="0" distR="0" wp14:anchorId="6AC7E052" wp14:editId="10F59850">
                <wp:extent cx="1799999" cy="749206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3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9999" cy="7492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637E3C" w:rsidRPr="00AD0347" w14:paraId="4FA6A7E7" w14:textId="77777777" w:rsidTr="00E85F77">
      <w:trPr>
        <w:trHeight w:val="119"/>
      </w:trPr>
      <w:tc>
        <w:tcPr>
          <w:tcW w:w="2721" w:type="dxa"/>
          <w:tcMar>
            <w:left w:w="0" w:type="dxa"/>
            <w:right w:w="0" w:type="dxa"/>
          </w:tcMar>
          <w:vAlign w:val="bottom"/>
        </w:tcPr>
        <w:p w14:paraId="1E9DFEC6" w14:textId="77777777" w:rsidR="00637E3C" w:rsidRPr="00AD0347" w:rsidRDefault="00637E3C" w:rsidP="00637E3C">
          <w:pPr>
            <w:jc w:val="right"/>
            <w:rPr>
              <w:rFonts w:ascii="Verdana" w:hAnsi="Verdana"/>
              <w:sz w:val="10"/>
              <w:szCs w:val="10"/>
            </w:rPr>
          </w:pPr>
        </w:p>
      </w:tc>
      <w:tc>
        <w:tcPr>
          <w:tcW w:w="4932" w:type="dxa"/>
          <w:tcMar>
            <w:left w:w="0" w:type="dxa"/>
            <w:right w:w="0" w:type="dxa"/>
          </w:tcMar>
          <w:vAlign w:val="bottom"/>
        </w:tcPr>
        <w:p w14:paraId="2E43A269" w14:textId="77777777" w:rsidR="00637E3C" w:rsidRPr="00AD0347" w:rsidRDefault="00637E3C" w:rsidP="00637E3C">
          <w:pPr>
            <w:jc w:val="right"/>
            <w:rPr>
              <w:rFonts w:ascii="Verdana" w:hAnsi="Verdana"/>
              <w:sz w:val="10"/>
              <w:szCs w:val="10"/>
            </w:rPr>
          </w:pPr>
        </w:p>
      </w:tc>
      <w:tc>
        <w:tcPr>
          <w:tcW w:w="2835" w:type="dxa"/>
          <w:tcMar>
            <w:left w:w="0" w:type="dxa"/>
            <w:right w:w="0" w:type="dxa"/>
          </w:tcMar>
          <w:vAlign w:val="bottom"/>
        </w:tcPr>
        <w:p w14:paraId="73BA5DA0" w14:textId="1E075E25" w:rsidR="00637E3C" w:rsidRPr="00AD0347" w:rsidRDefault="00637E3C" w:rsidP="00E20C1D">
          <w:pPr>
            <w:rPr>
              <w:rFonts w:ascii="Verdana" w:hAnsi="Verdana"/>
              <w:sz w:val="10"/>
              <w:szCs w:val="10"/>
            </w:rPr>
          </w:pPr>
        </w:p>
      </w:tc>
    </w:tr>
  </w:tbl>
  <w:p w14:paraId="47842E98" w14:textId="77777777" w:rsidR="00E114D1" w:rsidRPr="00637E3C" w:rsidRDefault="00E114D1" w:rsidP="00E20C1D">
    <w:pPr>
      <w:pStyle w:val="Intestazione"/>
      <w:rPr>
        <w:rFonts w:asciiTheme="minorHAnsi" w:hAnsiTheme="minorHAnsi" w:cstheme="minorHAnsi"/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048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21"/>
      <w:gridCol w:w="4932"/>
      <w:gridCol w:w="2835"/>
    </w:tblGrid>
    <w:tr w:rsidR="00637E3C" w14:paraId="765B65D0" w14:textId="77777777" w:rsidTr="00E85F77">
      <w:trPr>
        <w:trHeight w:val="1134"/>
      </w:trPr>
      <w:tc>
        <w:tcPr>
          <w:tcW w:w="2721" w:type="dxa"/>
          <w:tcMar>
            <w:left w:w="0" w:type="dxa"/>
            <w:right w:w="0" w:type="dxa"/>
          </w:tcMar>
          <w:vAlign w:val="bottom"/>
        </w:tcPr>
        <w:p w14:paraId="2190A599" w14:textId="77777777" w:rsidR="00637E3C" w:rsidRDefault="00637E3C" w:rsidP="00637E3C">
          <w:pPr>
            <w:pStyle w:val="Pidipagina"/>
            <w:tabs>
              <w:tab w:val="clear" w:pos="9638"/>
              <w:tab w:val="right" w:pos="9900"/>
            </w:tabs>
            <w:ind w:left="-15" w:right="-1"/>
          </w:pPr>
          <w:r>
            <w:rPr>
              <w:noProof/>
            </w:rPr>
            <w:drawing>
              <wp:inline distT="0" distB="0" distL="0" distR="0" wp14:anchorId="000E779A" wp14:editId="460F0E2F">
                <wp:extent cx="1728000" cy="719238"/>
                <wp:effectExtent l="0" t="0" r="5715" b="508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8000" cy="719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32" w:type="dxa"/>
          <w:tcMar>
            <w:left w:w="0" w:type="dxa"/>
            <w:right w:w="0" w:type="dxa"/>
          </w:tcMar>
          <w:vAlign w:val="bottom"/>
        </w:tcPr>
        <w:p w14:paraId="452D9F2C" w14:textId="77777777" w:rsidR="00637E3C" w:rsidRPr="00A439EB" w:rsidRDefault="00637E3C" w:rsidP="00637E3C">
          <w:pPr>
            <w:pStyle w:val="Pidipagina"/>
            <w:tabs>
              <w:tab w:val="clear" w:pos="9638"/>
              <w:tab w:val="right" w:pos="9900"/>
            </w:tabs>
            <w:spacing w:line="200" w:lineRule="exact"/>
            <w:jc w:val="center"/>
            <w:rPr>
              <w:rFonts w:ascii="Verdana" w:hAnsi="Verdana"/>
              <w:sz w:val="14"/>
              <w:szCs w:val="14"/>
            </w:rPr>
          </w:pPr>
          <w:r w:rsidRPr="00A439EB">
            <w:rPr>
              <w:rFonts w:ascii="Verdana" w:hAnsi="Verdana"/>
              <w:b/>
              <w:sz w:val="14"/>
              <w:szCs w:val="14"/>
            </w:rPr>
            <w:t xml:space="preserve">MPF S.p.A. </w:t>
          </w:r>
          <w:r w:rsidRPr="00A439EB">
            <w:rPr>
              <w:rFonts w:ascii="Verdana" w:hAnsi="Verdana"/>
              <w:sz w:val="14"/>
              <w:szCs w:val="14"/>
            </w:rPr>
            <w:t>Via Cesare Cantù 30 – 20092 - Cinisello Balsamo (MI)</w:t>
          </w:r>
        </w:p>
        <w:p w14:paraId="0240247E" w14:textId="77777777" w:rsidR="00637E3C" w:rsidRPr="00A439EB" w:rsidRDefault="00637E3C" w:rsidP="00637E3C">
          <w:pPr>
            <w:pStyle w:val="Pidipagina"/>
            <w:tabs>
              <w:tab w:val="clear" w:pos="9638"/>
              <w:tab w:val="right" w:pos="9900"/>
            </w:tabs>
            <w:spacing w:line="200" w:lineRule="exact"/>
            <w:jc w:val="center"/>
            <w:rPr>
              <w:rFonts w:ascii="Verdana" w:hAnsi="Verdana"/>
              <w:sz w:val="14"/>
              <w:szCs w:val="14"/>
              <w:lang w:val="en-US"/>
            </w:rPr>
          </w:pPr>
          <w:r w:rsidRPr="00A439EB">
            <w:rPr>
              <w:rFonts w:ascii="Verdana" w:hAnsi="Verdana"/>
              <w:sz w:val="14"/>
              <w:szCs w:val="14"/>
              <w:lang w:val="en-US"/>
            </w:rPr>
            <w:t xml:space="preserve">Tel. 02.618691 - Fax 02.61869335  </w:t>
          </w:r>
          <w:hyperlink r:id="rId2" w:history="1">
            <w:r w:rsidRPr="00A439EB">
              <w:rPr>
                <w:rStyle w:val="Collegamentoipertestuale"/>
                <w:rFonts w:ascii="Verdana" w:hAnsi="Verdana"/>
                <w:sz w:val="14"/>
                <w:szCs w:val="14"/>
                <w:lang w:val="en-US"/>
              </w:rPr>
              <w:t>www.mpf.it</w:t>
            </w:r>
          </w:hyperlink>
          <w:r w:rsidRPr="00A439EB">
            <w:rPr>
              <w:rFonts w:ascii="Verdana" w:hAnsi="Verdana"/>
              <w:sz w:val="14"/>
              <w:szCs w:val="14"/>
              <w:lang w:val="en-US"/>
            </w:rPr>
            <w:t xml:space="preserve">  </w:t>
          </w:r>
          <w:r w:rsidR="00000000">
            <w:fldChar w:fldCharType="begin"/>
          </w:r>
          <w:r w:rsidR="00000000" w:rsidRPr="006F2498">
            <w:rPr>
              <w:lang w:val="en-GB"/>
            </w:rPr>
            <w:instrText>HYPERLINK "mailto:info@mpf.it"</w:instrText>
          </w:r>
          <w:r w:rsidR="00000000">
            <w:fldChar w:fldCharType="separate"/>
          </w:r>
          <w:r w:rsidRPr="00A439EB">
            <w:rPr>
              <w:rStyle w:val="Collegamentoipertestuale"/>
              <w:rFonts w:ascii="Verdana" w:hAnsi="Verdana"/>
              <w:sz w:val="14"/>
              <w:szCs w:val="14"/>
              <w:lang w:val="en-US"/>
            </w:rPr>
            <w:t>info@mpf.it</w:t>
          </w:r>
          <w:r w:rsidR="00000000">
            <w:rPr>
              <w:rStyle w:val="Collegamentoipertestuale"/>
              <w:rFonts w:ascii="Verdana" w:hAnsi="Verdana"/>
              <w:sz w:val="14"/>
              <w:szCs w:val="14"/>
              <w:lang w:val="en-US"/>
            </w:rPr>
            <w:fldChar w:fldCharType="end"/>
          </w:r>
        </w:p>
        <w:p w14:paraId="71C4B084" w14:textId="77777777" w:rsidR="00637E3C" w:rsidRPr="00AD0347" w:rsidRDefault="00637E3C" w:rsidP="00637E3C">
          <w:pPr>
            <w:pStyle w:val="Pidipagina"/>
            <w:tabs>
              <w:tab w:val="clear" w:pos="9638"/>
              <w:tab w:val="right" w:pos="9900"/>
            </w:tabs>
            <w:spacing w:before="120" w:line="276" w:lineRule="auto"/>
            <w:jc w:val="center"/>
            <w:rPr>
              <w:rFonts w:ascii="Verdana" w:hAnsi="Verdana"/>
              <w:sz w:val="11"/>
              <w:szCs w:val="13"/>
            </w:rPr>
          </w:pPr>
          <w:r w:rsidRPr="00AD0347">
            <w:rPr>
              <w:rFonts w:ascii="Verdana" w:hAnsi="Verdana"/>
              <w:sz w:val="11"/>
              <w:szCs w:val="13"/>
            </w:rPr>
            <w:t>P. IVA 00679750968 C.F. 01245010135 Registro imprese Milano R.E.A. 1157290</w:t>
          </w:r>
        </w:p>
        <w:p w14:paraId="21B4A162" w14:textId="77777777" w:rsidR="00637E3C" w:rsidRDefault="00637E3C" w:rsidP="00637E3C">
          <w:pPr>
            <w:pStyle w:val="Pidipagina"/>
            <w:tabs>
              <w:tab w:val="clear" w:pos="9638"/>
              <w:tab w:val="right" w:pos="9900"/>
            </w:tabs>
            <w:spacing w:line="276" w:lineRule="auto"/>
            <w:jc w:val="center"/>
          </w:pPr>
          <w:r w:rsidRPr="00AD0347">
            <w:rPr>
              <w:rFonts w:ascii="Verdana" w:hAnsi="Verdana"/>
              <w:sz w:val="11"/>
              <w:szCs w:val="13"/>
            </w:rPr>
            <w:t>Capitale sociale interamente versato € 550.000,00</w:t>
          </w:r>
        </w:p>
      </w:tc>
      <w:tc>
        <w:tcPr>
          <w:tcW w:w="2835" w:type="dxa"/>
          <w:tcMar>
            <w:left w:w="0" w:type="dxa"/>
            <w:right w:w="0" w:type="dxa"/>
          </w:tcMar>
          <w:vAlign w:val="bottom"/>
        </w:tcPr>
        <w:p w14:paraId="299FE686" w14:textId="77777777" w:rsidR="00637E3C" w:rsidRDefault="00637E3C" w:rsidP="00637E3C">
          <w:pPr>
            <w:pStyle w:val="Pidipagina"/>
            <w:tabs>
              <w:tab w:val="clear" w:pos="4819"/>
              <w:tab w:val="clear" w:pos="9638"/>
            </w:tabs>
            <w:jc w:val="right"/>
          </w:pPr>
          <w:r>
            <w:rPr>
              <w:noProof/>
            </w:rPr>
            <w:drawing>
              <wp:inline distT="0" distB="0" distL="0" distR="0" wp14:anchorId="4AA0069A" wp14:editId="782A2E23">
                <wp:extent cx="1799999" cy="749206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9999" cy="7492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637E3C" w:rsidRPr="00AD0347" w14:paraId="7125FB5D" w14:textId="77777777" w:rsidTr="00E85F77">
      <w:trPr>
        <w:trHeight w:val="119"/>
      </w:trPr>
      <w:tc>
        <w:tcPr>
          <w:tcW w:w="2721" w:type="dxa"/>
          <w:tcMar>
            <w:left w:w="0" w:type="dxa"/>
            <w:right w:w="0" w:type="dxa"/>
          </w:tcMar>
          <w:vAlign w:val="bottom"/>
        </w:tcPr>
        <w:p w14:paraId="2B5DD32D" w14:textId="77777777" w:rsidR="00637E3C" w:rsidRPr="00AD0347" w:rsidRDefault="00637E3C" w:rsidP="00637E3C">
          <w:pPr>
            <w:jc w:val="right"/>
            <w:rPr>
              <w:rFonts w:ascii="Verdana" w:hAnsi="Verdana"/>
              <w:sz w:val="10"/>
              <w:szCs w:val="10"/>
            </w:rPr>
          </w:pPr>
        </w:p>
      </w:tc>
      <w:tc>
        <w:tcPr>
          <w:tcW w:w="4932" w:type="dxa"/>
          <w:tcMar>
            <w:left w:w="0" w:type="dxa"/>
            <w:right w:w="0" w:type="dxa"/>
          </w:tcMar>
          <w:vAlign w:val="bottom"/>
        </w:tcPr>
        <w:p w14:paraId="497B2D81" w14:textId="77777777" w:rsidR="00637E3C" w:rsidRPr="00AD0347" w:rsidRDefault="00637E3C" w:rsidP="00637E3C">
          <w:pPr>
            <w:jc w:val="right"/>
            <w:rPr>
              <w:rFonts w:ascii="Verdana" w:hAnsi="Verdana"/>
              <w:sz w:val="10"/>
              <w:szCs w:val="10"/>
            </w:rPr>
          </w:pPr>
        </w:p>
      </w:tc>
      <w:tc>
        <w:tcPr>
          <w:tcW w:w="2835" w:type="dxa"/>
          <w:tcMar>
            <w:left w:w="0" w:type="dxa"/>
            <w:right w:w="0" w:type="dxa"/>
          </w:tcMar>
          <w:vAlign w:val="bottom"/>
        </w:tcPr>
        <w:p w14:paraId="158D84A2" w14:textId="77777777" w:rsidR="00637E3C" w:rsidRPr="00AD0347" w:rsidRDefault="00637E3C" w:rsidP="00637E3C">
          <w:pPr>
            <w:jc w:val="right"/>
            <w:rPr>
              <w:rFonts w:ascii="Verdana" w:hAnsi="Verdana"/>
              <w:sz w:val="10"/>
              <w:szCs w:val="10"/>
            </w:rPr>
          </w:pPr>
          <w:r w:rsidRPr="00637E3C">
            <w:rPr>
              <w:noProof/>
              <w:sz w:val="10"/>
            </w:rPr>
            <w:t>Modulo ORD0 Rev. 11</w:t>
          </w:r>
        </w:p>
      </w:tc>
    </w:tr>
  </w:tbl>
  <w:p w14:paraId="592907AF" w14:textId="77777777" w:rsidR="00637E3C" w:rsidRDefault="00637E3C" w:rsidP="000D7E46">
    <w:pPr>
      <w:pStyle w:val="Pidipagina"/>
      <w:tabs>
        <w:tab w:val="clear" w:pos="9638"/>
        <w:tab w:val="right" w:pos="9900"/>
      </w:tabs>
      <w:ind w:left="-426" w:right="-1"/>
    </w:pPr>
  </w:p>
  <w:p w14:paraId="1618A9CE" w14:textId="77777777" w:rsidR="00637E3C" w:rsidRPr="00290A13" w:rsidRDefault="00637E3C" w:rsidP="000D7E46">
    <w:pPr>
      <w:pStyle w:val="Pidipagina"/>
      <w:tabs>
        <w:tab w:val="clear" w:pos="9638"/>
        <w:tab w:val="right" w:pos="9900"/>
      </w:tabs>
      <w:ind w:left="-426" w:right="-1"/>
      <w:rPr>
        <w:rFonts w:ascii="Verdana" w:hAnsi="Verdana"/>
        <w:sz w:val="15"/>
        <w:szCs w:val="1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F47E9"/>
    <w:multiLevelType w:val="hybridMultilevel"/>
    <w:tmpl w:val="95E0428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7364D08"/>
    <w:multiLevelType w:val="hybridMultilevel"/>
    <w:tmpl w:val="065C4598"/>
    <w:lvl w:ilvl="0" w:tplc="0194CF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B0C2D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D4A64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B412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6EA9D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12884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3AD2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16B53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E62A6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377F1"/>
    <w:multiLevelType w:val="hybridMultilevel"/>
    <w:tmpl w:val="691CF18E"/>
    <w:lvl w:ilvl="0" w:tplc="0410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107875B9"/>
    <w:multiLevelType w:val="hybridMultilevel"/>
    <w:tmpl w:val="F3DCC16C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C1648B"/>
    <w:multiLevelType w:val="hybridMultilevel"/>
    <w:tmpl w:val="B13E1DDA"/>
    <w:lvl w:ilvl="0" w:tplc="1E8E7EE4">
      <w:numFmt w:val="bullet"/>
      <w:lvlText w:val=""/>
      <w:lvlJc w:val="left"/>
      <w:pPr>
        <w:ind w:left="720" w:hanging="360"/>
      </w:pPr>
      <w:rPr>
        <w:rFonts w:ascii="SymbolOOEnc" w:eastAsia="SymbolOOEnc" w:hAnsi="Times New Roman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CA4773"/>
    <w:multiLevelType w:val="hybridMultilevel"/>
    <w:tmpl w:val="AFAE46D6"/>
    <w:lvl w:ilvl="0" w:tplc="5138208A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05172CE"/>
    <w:multiLevelType w:val="hybridMultilevel"/>
    <w:tmpl w:val="565C6018"/>
    <w:lvl w:ilvl="0" w:tplc="F74244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B3CB6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EBE96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F8CDD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2C6AC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2C618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18AB5E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336ED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7E824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F2189A"/>
    <w:multiLevelType w:val="hybridMultilevel"/>
    <w:tmpl w:val="065C4598"/>
    <w:lvl w:ilvl="0" w:tplc="B7A492C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A178E6D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26CAC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3E6C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AA83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C4AE0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E0D9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52A03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786D1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F452D"/>
    <w:multiLevelType w:val="hybridMultilevel"/>
    <w:tmpl w:val="422629C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1DA3C52"/>
    <w:multiLevelType w:val="hybridMultilevel"/>
    <w:tmpl w:val="B9B4B46C"/>
    <w:lvl w:ilvl="0" w:tplc="403486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1229F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1525E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EE3E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78FA9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CB411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0E6A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4858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74A3E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754E5B"/>
    <w:multiLevelType w:val="hybridMultilevel"/>
    <w:tmpl w:val="F3801086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9965F58"/>
    <w:multiLevelType w:val="hybridMultilevel"/>
    <w:tmpl w:val="FE1E5978"/>
    <w:lvl w:ilvl="0" w:tplc="04100013">
      <w:start w:val="1"/>
      <w:numFmt w:val="upperRoman"/>
      <w:lvlText w:val="%1."/>
      <w:lvlJc w:val="right"/>
      <w:pPr>
        <w:ind w:left="108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3BFA2817"/>
    <w:multiLevelType w:val="multilevel"/>
    <w:tmpl w:val="04100025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3" w15:restartNumberingAfterBreak="0">
    <w:nsid w:val="411A4B6A"/>
    <w:multiLevelType w:val="hybridMultilevel"/>
    <w:tmpl w:val="B748DC42"/>
    <w:lvl w:ilvl="0" w:tplc="5138208A">
      <w:start w:val="1"/>
      <w:numFmt w:val="decimal"/>
      <w:lvlText w:val="%1."/>
      <w:lvlJc w:val="center"/>
      <w:pPr>
        <w:ind w:left="108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 w15:restartNumberingAfterBreak="0">
    <w:nsid w:val="469F047A"/>
    <w:multiLevelType w:val="hybridMultilevel"/>
    <w:tmpl w:val="B6623A62"/>
    <w:lvl w:ilvl="0" w:tplc="5138208A">
      <w:start w:val="1"/>
      <w:numFmt w:val="decimal"/>
      <w:lvlText w:val="%1."/>
      <w:lvlJc w:val="center"/>
      <w:pPr>
        <w:ind w:left="108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 w15:restartNumberingAfterBreak="0">
    <w:nsid w:val="56245E2B"/>
    <w:multiLevelType w:val="hybridMultilevel"/>
    <w:tmpl w:val="C812DF86"/>
    <w:lvl w:ilvl="0" w:tplc="0410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 w15:restartNumberingAfterBreak="0">
    <w:nsid w:val="57C2009B"/>
    <w:multiLevelType w:val="hybridMultilevel"/>
    <w:tmpl w:val="D90AEF00"/>
    <w:lvl w:ilvl="0" w:tplc="EEF84A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664EDC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D5A9DC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38236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C26D8A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B643B5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9E5479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78E49F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7BEA19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581450E6"/>
    <w:multiLevelType w:val="hybridMultilevel"/>
    <w:tmpl w:val="B34CFDF2"/>
    <w:lvl w:ilvl="0" w:tplc="27565E4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E5C20A2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15092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E2D1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1E585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7ACFD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8434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14DA3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31EEF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266416"/>
    <w:multiLevelType w:val="hybridMultilevel"/>
    <w:tmpl w:val="19C4FA7E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8AA3E36"/>
    <w:multiLevelType w:val="hybridMultilevel"/>
    <w:tmpl w:val="A546EA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0172D"/>
    <w:multiLevelType w:val="hybridMultilevel"/>
    <w:tmpl w:val="CF98A0EA"/>
    <w:lvl w:ilvl="0" w:tplc="0CA2F1C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AA61D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33897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F2F3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7035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9B435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26F0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0CF0A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BE44E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C0677E"/>
    <w:multiLevelType w:val="hybridMultilevel"/>
    <w:tmpl w:val="827E9F86"/>
    <w:lvl w:ilvl="0" w:tplc="0756BD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024707"/>
    <w:multiLevelType w:val="hybridMultilevel"/>
    <w:tmpl w:val="19D09E82"/>
    <w:lvl w:ilvl="0" w:tplc="04100015">
      <w:start w:val="1"/>
      <w:numFmt w:val="upperLetter"/>
      <w:lvlText w:val="%1."/>
      <w:lvlJc w:val="left"/>
      <w:pPr>
        <w:ind w:left="108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 w15:restartNumberingAfterBreak="0">
    <w:nsid w:val="696E6238"/>
    <w:multiLevelType w:val="hybridMultilevel"/>
    <w:tmpl w:val="185E464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2C77B62"/>
    <w:multiLevelType w:val="hybridMultilevel"/>
    <w:tmpl w:val="C24A4CCA"/>
    <w:lvl w:ilvl="0" w:tplc="0410000B"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71B26D5"/>
    <w:multiLevelType w:val="hybridMultilevel"/>
    <w:tmpl w:val="CF98A0EA"/>
    <w:lvl w:ilvl="0" w:tplc="C5F8659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E2F4332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0106E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0246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24829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8C4E6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A476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DEC4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6404F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DB473D"/>
    <w:multiLevelType w:val="hybridMultilevel"/>
    <w:tmpl w:val="5B9E28EC"/>
    <w:lvl w:ilvl="0" w:tplc="0410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 w15:restartNumberingAfterBreak="0">
    <w:nsid w:val="7C8B3BAE"/>
    <w:multiLevelType w:val="hybridMultilevel"/>
    <w:tmpl w:val="A2ECBA74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96908174">
    <w:abstractNumId w:val="16"/>
  </w:num>
  <w:num w:numId="2" w16cid:durableId="1073888880">
    <w:abstractNumId w:val="9"/>
  </w:num>
  <w:num w:numId="3" w16cid:durableId="697773496">
    <w:abstractNumId w:val="1"/>
  </w:num>
  <w:num w:numId="4" w16cid:durableId="292178264">
    <w:abstractNumId w:val="7"/>
  </w:num>
  <w:num w:numId="5" w16cid:durableId="425267387">
    <w:abstractNumId w:val="25"/>
  </w:num>
  <w:num w:numId="6" w16cid:durableId="1017464073">
    <w:abstractNumId w:val="20"/>
  </w:num>
  <w:num w:numId="7" w16cid:durableId="829062228">
    <w:abstractNumId w:val="17"/>
  </w:num>
  <w:num w:numId="8" w16cid:durableId="1770812154">
    <w:abstractNumId w:val="18"/>
  </w:num>
  <w:num w:numId="9" w16cid:durableId="951018290">
    <w:abstractNumId w:val="12"/>
  </w:num>
  <w:num w:numId="10" w16cid:durableId="1826362085">
    <w:abstractNumId w:val="4"/>
  </w:num>
  <w:num w:numId="11" w16cid:durableId="1838645165">
    <w:abstractNumId w:val="6"/>
  </w:num>
  <w:num w:numId="12" w16cid:durableId="1864631028">
    <w:abstractNumId w:val="10"/>
  </w:num>
  <w:num w:numId="13" w16cid:durableId="1164853082">
    <w:abstractNumId w:val="23"/>
  </w:num>
  <w:num w:numId="14" w16cid:durableId="1343163791">
    <w:abstractNumId w:val="0"/>
  </w:num>
  <w:num w:numId="15" w16cid:durableId="2004117926">
    <w:abstractNumId w:val="8"/>
  </w:num>
  <w:num w:numId="16" w16cid:durableId="854228838">
    <w:abstractNumId w:val="27"/>
  </w:num>
  <w:num w:numId="17" w16cid:durableId="1574008913">
    <w:abstractNumId w:val="26"/>
  </w:num>
  <w:num w:numId="18" w16cid:durableId="1858034824">
    <w:abstractNumId w:val="2"/>
  </w:num>
  <w:num w:numId="19" w16cid:durableId="737289881">
    <w:abstractNumId w:val="15"/>
  </w:num>
  <w:num w:numId="20" w16cid:durableId="1399943123">
    <w:abstractNumId w:val="11"/>
  </w:num>
  <w:num w:numId="21" w16cid:durableId="1053700759">
    <w:abstractNumId w:val="22"/>
  </w:num>
  <w:num w:numId="22" w16cid:durableId="871919234">
    <w:abstractNumId w:val="14"/>
  </w:num>
  <w:num w:numId="23" w16cid:durableId="909383586">
    <w:abstractNumId w:val="13"/>
  </w:num>
  <w:num w:numId="24" w16cid:durableId="1742407969">
    <w:abstractNumId w:val="5"/>
  </w:num>
  <w:num w:numId="25" w16cid:durableId="1861969565">
    <w:abstractNumId w:val="21"/>
  </w:num>
  <w:num w:numId="26" w16cid:durableId="1539928368">
    <w:abstractNumId w:val="24"/>
  </w:num>
  <w:num w:numId="27" w16cid:durableId="1804229601">
    <w:abstractNumId w:val="19"/>
  </w:num>
  <w:num w:numId="28" w16cid:durableId="20762012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D2B"/>
    <w:rsid w:val="0000390E"/>
    <w:rsid w:val="000051B6"/>
    <w:rsid w:val="00005A76"/>
    <w:rsid w:val="00005D5F"/>
    <w:rsid w:val="000107D9"/>
    <w:rsid w:val="00015E46"/>
    <w:rsid w:val="000269FF"/>
    <w:rsid w:val="000277DF"/>
    <w:rsid w:val="0003360C"/>
    <w:rsid w:val="00035D7D"/>
    <w:rsid w:val="000378C9"/>
    <w:rsid w:val="00037DB1"/>
    <w:rsid w:val="0004118C"/>
    <w:rsid w:val="00045804"/>
    <w:rsid w:val="0004628A"/>
    <w:rsid w:val="00051F58"/>
    <w:rsid w:val="00053008"/>
    <w:rsid w:val="00060D31"/>
    <w:rsid w:val="00063D93"/>
    <w:rsid w:val="00066053"/>
    <w:rsid w:val="00066F40"/>
    <w:rsid w:val="00070CC8"/>
    <w:rsid w:val="000719B3"/>
    <w:rsid w:val="000817B5"/>
    <w:rsid w:val="0009590D"/>
    <w:rsid w:val="000A2F96"/>
    <w:rsid w:val="000A450D"/>
    <w:rsid w:val="000A69CA"/>
    <w:rsid w:val="000A6FEB"/>
    <w:rsid w:val="000A797E"/>
    <w:rsid w:val="000B0023"/>
    <w:rsid w:val="000B1301"/>
    <w:rsid w:val="000B2476"/>
    <w:rsid w:val="000B311D"/>
    <w:rsid w:val="000C48DA"/>
    <w:rsid w:val="000D2C44"/>
    <w:rsid w:val="000D6548"/>
    <w:rsid w:val="000D71A0"/>
    <w:rsid w:val="000D7DB1"/>
    <w:rsid w:val="000D7E46"/>
    <w:rsid w:val="000E03EA"/>
    <w:rsid w:val="000E3081"/>
    <w:rsid w:val="000E6128"/>
    <w:rsid w:val="000E6EEC"/>
    <w:rsid w:val="000F0367"/>
    <w:rsid w:val="000F4628"/>
    <w:rsid w:val="000F5F75"/>
    <w:rsid w:val="001016C4"/>
    <w:rsid w:val="00105C1F"/>
    <w:rsid w:val="0010621E"/>
    <w:rsid w:val="00106408"/>
    <w:rsid w:val="00106BA2"/>
    <w:rsid w:val="0011156F"/>
    <w:rsid w:val="00114271"/>
    <w:rsid w:val="00121948"/>
    <w:rsid w:val="00127497"/>
    <w:rsid w:val="00127FB3"/>
    <w:rsid w:val="00137DEC"/>
    <w:rsid w:val="00140392"/>
    <w:rsid w:val="00147565"/>
    <w:rsid w:val="00154554"/>
    <w:rsid w:val="001652CC"/>
    <w:rsid w:val="001731E9"/>
    <w:rsid w:val="00186E72"/>
    <w:rsid w:val="001928EF"/>
    <w:rsid w:val="00195099"/>
    <w:rsid w:val="00195721"/>
    <w:rsid w:val="00195A42"/>
    <w:rsid w:val="00196BE8"/>
    <w:rsid w:val="001978DF"/>
    <w:rsid w:val="001A5E19"/>
    <w:rsid w:val="001A75F1"/>
    <w:rsid w:val="001B06EC"/>
    <w:rsid w:val="001B4961"/>
    <w:rsid w:val="001B67BC"/>
    <w:rsid w:val="001B7F0E"/>
    <w:rsid w:val="001C126D"/>
    <w:rsid w:val="001C3288"/>
    <w:rsid w:val="001C5084"/>
    <w:rsid w:val="001C6A09"/>
    <w:rsid w:val="001D1793"/>
    <w:rsid w:val="001D1CA4"/>
    <w:rsid w:val="001D57B4"/>
    <w:rsid w:val="001D5E4A"/>
    <w:rsid w:val="001E6925"/>
    <w:rsid w:val="001F284A"/>
    <w:rsid w:val="00203464"/>
    <w:rsid w:val="00206E6A"/>
    <w:rsid w:val="00215C16"/>
    <w:rsid w:val="002247F0"/>
    <w:rsid w:val="002267AD"/>
    <w:rsid w:val="00227230"/>
    <w:rsid w:val="00230BBA"/>
    <w:rsid w:val="00234A7B"/>
    <w:rsid w:val="00235B8E"/>
    <w:rsid w:val="0024042B"/>
    <w:rsid w:val="0024140D"/>
    <w:rsid w:val="002458DE"/>
    <w:rsid w:val="002512CB"/>
    <w:rsid w:val="002535AE"/>
    <w:rsid w:val="00253662"/>
    <w:rsid w:val="002609EB"/>
    <w:rsid w:val="002666B1"/>
    <w:rsid w:val="00267CCB"/>
    <w:rsid w:val="00283FDD"/>
    <w:rsid w:val="00290A13"/>
    <w:rsid w:val="00291E86"/>
    <w:rsid w:val="002920E8"/>
    <w:rsid w:val="002A0125"/>
    <w:rsid w:val="002A1AED"/>
    <w:rsid w:val="002B1932"/>
    <w:rsid w:val="002B2E10"/>
    <w:rsid w:val="002B4AF9"/>
    <w:rsid w:val="002B5200"/>
    <w:rsid w:val="002D6A14"/>
    <w:rsid w:val="002F0797"/>
    <w:rsid w:val="002F0AB0"/>
    <w:rsid w:val="002F21F1"/>
    <w:rsid w:val="002F3B4E"/>
    <w:rsid w:val="002F54CE"/>
    <w:rsid w:val="002F679D"/>
    <w:rsid w:val="003002F3"/>
    <w:rsid w:val="0030742D"/>
    <w:rsid w:val="00313932"/>
    <w:rsid w:val="00314572"/>
    <w:rsid w:val="00317193"/>
    <w:rsid w:val="00322019"/>
    <w:rsid w:val="0032310B"/>
    <w:rsid w:val="00323AF8"/>
    <w:rsid w:val="0032564B"/>
    <w:rsid w:val="00325672"/>
    <w:rsid w:val="003346C5"/>
    <w:rsid w:val="0033711B"/>
    <w:rsid w:val="00337B64"/>
    <w:rsid w:val="00344193"/>
    <w:rsid w:val="00344D86"/>
    <w:rsid w:val="00345B2B"/>
    <w:rsid w:val="00345C04"/>
    <w:rsid w:val="00346673"/>
    <w:rsid w:val="00350D65"/>
    <w:rsid w:val="003520D7"/>
    <w:rsid w:val="00354709"/>
    <w:rsid w:val="0035640F"/>
    <w:rsid w:val="00356873"/>
    <w:rsid w:val="00356B05"/>
    <w:rsid w:val="0036192E"/>
    <w:rsid w:val="0037159D"/>
    <w:rsid w:val="00374FDF"/>
    <w:rsid w:val="00386FC5"/>
    <w:rsid w:val="00391800"/>
    <w:rsid w:val="00392D03"/>
    <w:rsid w:val="00396394"/>
    <w:rsid w:val="003A3D02"/>
    <w:rsid w:val="003B7E73"/>
    <w:rsid w:val="003C0446"/>
    <w:rsid w:val="003C10C1"/>
    <w:rsid w:val="003C26AC"/>
    <w:rsid w:val="003C60F2"/>
    <w:rsid w:val="003E0B71"/>
    <w:rsid w:val="003E2B3F"/>
    <w:rsid w:val="003E3D2B"/>
    <w:rsid w:val="003F170E"/>
    <w:rsid w:val="003F200C"/>
    <w:rsid w:val="003F2D56"/>
    <w:rsid w:val="003F5920"/>
    <w:rsid w:val="003F6A67"/>
    <w:rsid w:val="0040052F"/>
    <w:rsid w:val="0040701C"/>
    <w:rsid w:val="00412DA5"/>
    <w:rsid w:val="0041602A"/>
    <w:rsid w:val="0042190C"/>
    <w:rsid w:val="00422A6F"/>
    <w:rsid w:val="004302AA"/>
    <w:rsid w:val="00435AA2"/>
    <w:rsid w:val="00440403"/>
    <w:rsid w:val="00445937"/>
    <w:rsid w:val="00445BB7"/>
    <w:rsid w:val="00455782"/>
    <w:rsid w:val="0046114E"/>
    <w:rsid w:val="004748AE"/>
    <w:rsid w:val="00477117"/>
    <w:rsid w:val="00480243"/>
    <w:rsid w:val="004835ED"/>
    <w:rsid w:val="00486E85"/>
    <w:rsid w:val="00490526"/>
    <w:rsid w:val="00492B29"/>
    <w:rsid w:val="00495F63"/>
    <w:rsid w:val="004A3DD4"/>
    <w:rsid w:val="004A6CF5"/>
    <w:rsid w:val="004A7892"/>
    <w:rsid w:val="004A7E2E"/>
    <w:rsid w:val="004B0EB9"/>
    <w:rsid w:val="004B27DE"/>
    <w:rsid w:val="004C0F42"/>
    <w:rsid w:val="004C5C6A"/>
    <w:rsid w:val="004D0E20"/>
    <w:rsid w:val="004D33A3"/>
    <w:rsid w:val="004E2E40"/>
    <w:rsid w:val="004E465A"/>
    <w:rsid w:val="004E68FE"/>
    <w:rsid w:val="004E6FC0"/>
    <w:rsid w:val="004F66D2"/>
    <w:rsid w:val="00502B12"/>
    <w:rsid w:val="00521CD3"/>
    <w:rsid w:val="005263DE"/>
    <w:rsid w:val="0053067F"/>
    <w:rsid w:val="00545058"/>
    <w:rsid w:val="005457CA"/>
    <w:rsid w:val="00551C3F"/>
    <w:rsid w:val="005572BA"/>
    <w:rsid w:val="0056405C"/>
    <w:rsid w:val="00564AF9"/>
    <w:rsid w:val="005656CD"/>
    <w:rsid w:val="00565C82"/>
    <w:rsid w:val="005706D5"/>
    <w:rsid w:val="00572701"/>
    <w:rsid w:val="005749C1"/>
    <w:rsid w:val="00577ABA"/>
    <w:rsid w:val="00582D76"/>
    <w:rsid w:val="00584D9B"/>
    <w:rsid w:val="00591EFF"/>
    <w:rsid w:val="00592758"/>
    <w:rsid w:val="00594731"/>
    <w:rsid w:val="005949EF"/>
    <w:rsid w:val="005973AE"/>
    <w:rsid w:val="005973B4"/>
    <w:rsid w:val="005A0865"/>
    <w:rsid w:val="005A377B"/>
    <w:rsid w:val="005A3997"/>
    <w:rsid w:val="005A4F9C"/>
    <w:rsid w:val="005A6C06"/>
    <w:rsid w:val="005B1436"/>
    <w:rsid w:val="005B42AE"/>
    <w:rsid w:val="005C038D"/>
    <w:rsid w:val="005C0432"/>
    <w:rsid w:val="005C2278"/>
    <w:rsid w:val="005C3B3C"/>
    <w:rsid w:val="005D0E51"/>
    <w:rsid w:val="005E17B1"/>
    <w:rsid w:val="005E1F7A"/>
    <w:rsid w:val="005E2B00"/>
    <w:rsid w:val="005E6CBC"/>
    <w:rsid w:val="005E75E0"/>
    <w:rsid w:val="005F7772"/>
    <w:rsid w:val="00601441"/>
    <w:rsid w:val="006108C1"/>
    <w:rsid w:val="006167DA"/>
    <w:rsid w:val="00622323"/>
    <w:rsid w:val="0062264D"/>
    <w:rsid w:val="006343C8"/>
    <w:rsid w:val="00637E3C"/>
    <w:rsid w:val="00641D6F"/>
    <w:rsid w:val="00642931"/>
    <w:rsid w:val="0065243B"/>
    <w:rsid w:val="00654D46"/>
    <w:rsid w:val="00655F42"/>
    <w:rsid w:val="006577C9"/>
    <w:rsid w:val="006603F9"/>
    <w:rsid w:val="0067208F"/>
    <w:rsid w:val="006731E5"/>
    <w:rsid w:val="00674438"/>
    <w:rsid w:val="006823FC"/>
    <w:rsid w:val="00682415"/>
    <w:rsid w:val="0069712D"/>
    <w:rsid w:val="006A0C44"/>
    <w:rsid w:val="006A230C"/>
    <w:rsid w:val="006B467A"/>
    <w:rsid w:val="006C021E"/>
    <w:rsid w:val="006C3443"/>
    <w:rsid w:val="006C50F3"/>
    <w:rsid w:val="006C6F4B"/>
    <w:rsid w:val="006D5EE5"/>
    <w:rsid w:val="006E2CC1"/>
    <w:rsid w:val="006E4C61"/>
    <w:rsid w:val="006E581C"/>
    <w:rsid w:val="006E6C8A"/>
    <w:rsid w:val="006E6F00"/>
    <w:rsid w:val="006E7ACA"/>
    <w:rsid w:val="006F031B"/>
    <w:rsid w:val="006F0E7A"/>
    <w:rsid w:val="006F21F8"/>
    <w:rsid w:val="006F2498"/>
    <w:rsid w:val="006F29CB"/>
    <w:rsid w:val="007002F6"/>
    <w:rsid w:val="00700F06"/>
    <w:rsid w:val="0070675A"/>
    <w:rsid w:val="007107F9"/>
    <w:rsid w:val="007175F9"/>
    <w:rsid w:val="0071781D"/>
    <w:rsid w:val="00717D33"/>
    <w:rsid w:val="007222CF"/>
    <w:rsid w:val="0072239C"/>
    <w:rsid w:val="00727472"/>
    <w:rsid w:val="0074062D"/>
    <w:rsid w:val="0074307C"/>
    <w:rsid w:val="00743FC6"/>
    <w:rsid w:val="00744C94"/>
    <w:rsid w:val="0075185E"/>
    <w:rsid w:val="00757615"/>
    <w:rsid w:val="00764D8E"/>
    <w:rsid w:val="00773A6F"/>
    <w:rsid w:val="00777DB8"/>
    <w:rsid w:val="007833BE"/>
    <w:rsid w:val="0079177F"/>
    <w:rsid w:val="007949F9"/>
    <w:rsid w:val="007A285E"/>
    <w:rsid w:val="007A35E2"/>
    <w:rsid w:val="007A422D"/>
    <w:rsid w:val="007A6A30"/>
    <w:rsid w:val="007B00BD"/>
    <w:rsid w:val="007B08D7"/>
    <w:rsid w:val="007B3701"/>
    <w:rsid w:val="007B42E0"/>
    <w:rsid w:val="007B5860"/>
    <w:rsid w:val="007B6514"/>
    <w:rsid w:val="007C0717"/>
    <w:rsid w:val="007C2582"/>
    <w:rsid w:val="007D36DD"/>
    <w:rsid w:val="007D3A68"/>
    <w:rsid w:val="007D44BF"/>
    <w:rsid w:val="007E010D"/>
    <w:rsid w:val="007E499C"/>
    <w:rsid w:val="007E521B"/>
    <w:rsid w:val="007F0B82"/>
    <w:rsid w:val="007F287E"/>
    <w:rsid w:val="007F3E9F"/>
    <w:rsid w:val="007F7077"/>
    <w:rsid w:val="00800688"/>
    <w:rsid w:val="00803C5C"/>
    <w:rsid w:val="0080746A"/>
    <w:rsid w:val="00810347"/>
    <w:rsid w:val="00816E92"/>
    <w:rsid w:val="00820677"/>
    <w:rsid w:val="00823CBF"/>
    <w:rsid w:val="008268D6"/>
    <w:rsid w:val="00832005"/>
    <w:rsid w:val="00836E0B"/>
    <w:rsid w:val="00843368"/>
    <w:rsid w:val="00843817"/>
    <w:rsid w:val="00850E6C"/>
    <w:rsid w:val="00852A65"/>
    <w:rsid w:val="00853531"/>
    <w:rsid w:val="00854BB8"/>
    <w:rsid w:val="00854FB2"/>
    <w:rsid w:val="00856CCB"/>
    <w:rsid w:val="00861844"/>
    <w:rsid w:val="0086219D"/>
    <w:rsid w:val="008666F3"/>
    <w:rsid w:val="00870D1E"/>
    <w:rsid w:val="00871597"/>
    <w:rsid w:val="008759CE"/>
    <w:rsid w:val="00882BCD"/>
    <w:rsid w:val="008A0E33"/>
    <w:rsid w:val="008A4ADE"/>
    <w:rsid w:val="008A4EEB"/>
    <w:rsid w:val="008A7D62"/>
    <w:rsid w:val="008B0CC8"/>
    <w:rsid w:val="008B2A53"/>
    <w:rsid w:val="008C2039"/>
    <w:rsid w:val="008C2342"/>
    <w:rsid w:val="008C6E5A"/>
    <w:rsid w:val="008D50B2"/>
    <w:rsid w:val="008D7D03"/>
    <w:rsid w:val="008E778C"/>
    <w:rsid w:val="008F27FF"/>
    <w:rsid w:val="008F3E87"/>
    <w:rsid w:val="008F726A"/>
    <w:rsid w:val="008F7279"/>
    <w:rsid w:val="00900FBF"/>
    <w:rsid w:val="00902339"/>
    <w:rsid w:val="009033F5"/>
    <w:rsid w:val="00905118"/>
    <w:rsid w:val="009076D8"/>
    <w:rsid w:val="00910C9E"/>
    <w:rsid w:val="00922310"/>
    <w:rsid w:val="009242C5"/>
    <w:rsid w:val="00926CC6"/>
    <w:rsid w:val="00932BB3"/>
    <w:rsid w:val="009359E2"/>
    <w:rsid w:val="009363BD"/>
    <w:rsid w:val="0093750B"/>
    <w:rsid w:val="0094015A"/>
    <w:rsid w:val="00943F03"/>
    <w:rsid w:val="00956139"/>
    <w:rsid w:val="00956218"/>
    <w:rsid w:val="009642D0"/>
    <w:rsid w:val="00964790"/>
    <w:rsid w:val="009649AA"/>
    <w:rsid w:val="0096762B"/>
    <w:rsid w:val="00970DD7"/>
    <w:rsid w:val="00972456"/>
    <w:rsid w:val="0098539A"/>
    <w:rsid w:val="00991699"/>
    <w:rsid w:val="009A525B"/>
    <w:rsid w:val="009C4789"/>
    <w:rsid w:val="009C5D6D"/>
    <w:rsid w:val="009D1273"/>
    <w:rsid w:val="009E6401"/>
    <w:rsid w:val="009F34A8"/>
    <w:rsid w:val="009F3588"/>
    <w:rsid w:val="009F44DC"/>
    <w:rsid w:val="00A07622"/>
    <w:rsid w:val="00A110B1"/>
    <w:rsid w:val="00A117EE"/>
    <w:rsid w:val="00A122CA"/>
    <w:rsid w:val="00A20A4C"/>
    <w:rsid w:val="00A265DC"/>
    <w:rsid w:val="00A36CEE"/>
    <w:rsid w:val="00A513CD"/>
    <w:rsid w:val="00A51C02"/>
    <w:rsid w:val="00A652FD"/>
    <w:rsid w:val="00A73640"/>
    <w:rsid w:val="00A75593"/>
    <w:rsid w:val="00A81985"/>
    <w:rsid w:val="00A83028"/>
    <w:rsid w:val="00A86D2D"/>
    <w:rsid w:val="00A90599"/>
    <w:rsid w:val="00A9142C"/>
    <w:rsid w:val="00AA55E3"/>
    <w:rsid w:val="00AA7DBC"/>
    <w:rsid w:val="00AB3F94"/>
    <w:rsid w:val="00AB4A82"/>
    <w:rsid w:val="00AB5B80"/>
    <w:rsid w:val="00AC051A"/>
    <w:rsid w:val="00AC1C6D"/>
    <w:rsid w:val="00AC1C99"/>
    <w:rsid w:val="00AC4429"/>
    <w:rsid w:val="00AC52DE"/>
    <w:rsid w:val="00AC5F5C"/>
    <w:rsid w:val="00AC6534"/>
    <w:rsid w:val="00AC735A"/>
    <w:rsid w:val="00AD292F"/>
    <w:rsid w:val="00AD2FA7"/>
    <w:rsid w:val="00AD5232"/>
    <w:rsid w:val="00AD530E"/>
    <w:rsid w:val="00AE04FD"/>
    <w:rsid w:val="00AE4728"/>
    <w:rsid w:val="00AF1C91"/>
    <w:rsid w:val="00AF362D"/>
    <w:rsid w:val="00AF3A5C"/>
    <w:rsid w:val="00AF536A"/>
    <w:rsid w:val="00AF5A98"/>
    <w:rsid w:val="00B000AC"/>
    <w:rsid w:val="00B00132"/>
    <w:rsid w:val="00B106D2"/>
    <w:rsid w:val="00B1467A"/>
    <w:rsid w:val="00B163CE"/>
    <w:rsid w:val="00B207D1"/>
    <w:rsid w:val="00B24C3C"/>
    <w:rsid w:val="00B25036"/>
    <w:rsid w:val="00B2578F"/>
    <w:rsid w:val="00B31A65"/>
    <w:rsid w:val="00B339B9"/>
    <w:rsid w:val="00B469DA"/>
    <w:rsid w:val="00B508CF"/>
    <w:rsid w:val="00B5728B"/>
    <w:rsid w:val="00B60477"/>
    <w:rsid w:val="00B63B6E"/>
    <w:rsid w:val="00B63D61"/>
    <w:rsid w:val="00B667E4"/>
    <w:rsid w:val="00B67262"/>
    <w:rsid w:val="00B7495D"/>
    <w:rsid w:val="00B82B61"/>
    <w:rsid w:val="00B86263"/>
    <w:rsid w:val="00B90AF0"/>
    <w:rsid w:val="00BA0143"/>
    <w:rsid w:val="00BA3851"/>
    <w:rsid w:val="00BA3C62"/>
    <w:rsid w:val="00BA418F"/>
    <w:rsid w:val="00BA4E2C"/>
    <w:rsid w:val="00BC0045"/>
    <w:rsid w:val="00BD11A6"/>
    <w:rsid w:val="00BD46CB"/>
    <w:rsid w:val="00BD4DC7"/>
    <w:rsid w:val="00BD6B37"/>
    <w:rsid w:val="00BD7372"/>
    <w:rsid w:val="00BE17AF"/>
    <w:rsid w:val="00BE62EC"/>
    <w:rsid w:val="00BF264F"/>
    <w:rsid w:val="00BF4467"/>
    <w:rsid w:val="00BF5984"/>
    <w:rsid w:val="00BF75B8"/>
    <w:rsid w:val="00C01E3A"/>
    <w:rsid w:val="00C02858"/>
    <w:rsid w:val="00C04D1C"/>
    <w:rsid w:val="00C05CC7"/>
    <w:rsid w:val="00C12B48"/>
    <w:rsid w:val="00C167BA"/>
    <w:rsid w:val="00C25A26"/>
    <w:rsid w:val="00C300F7"/>
    <w:rsid w:val="00C30813"/>
    <w:rsid w:val="00C31A5E"/>
    <w:rsid w:val="00C33C43"/>
    <w:rsid w:val="00C34B67"/>
    <w:rsid w:val="00C455E3"/>
    <w:rsid w:val="00C500FE"/>
    <w:rsid w:val="00C54825"/>
    <w:rsid w:val="00C55BB7"/>
    <w:rsid w:val="00C56069"/>
    <w:rsid w:val="00C612DE"/>
    <w:rsid w:val="00C626FE"/>
    <w:rsid w:val="00C631AE"/>
    <w:rsid w:val="00C66538"/>
    <w:rsid w:val="00C72559"/>
    <w:rsid w:val="00C76904"/>
    <w:rsid w:val="00C76EC1"/>
    <w:rsid w:val="00C833EF"/>
    <w:rsid w:val="00C90C66"/>
    <w:rsid w:val="00CA0732"/>
    <w:rsid w:val="00CA1120"/>
    <w:rsid w:val="00CA2C01"/>
    <w:rsid w:val="00CA5800"/>
    <w:rsid w:val="00CB161C"/>
    <w:rsid w:val="00CB4673"/>
    <w:rsid w:val="00CC7DBF"/>
    <w:rsid w:val="00CD0386"/>
    <w:rsid w:val="00CE0921"/>
    <w:rsid w:val="00CE1CF7"/>
    <w:rsid w:val="00CE5197"/>
    <w:rsid w:val="00CE5C6A"/>
    <w:rsid w:val="00CF11DB"/>
    <w:rsid w:val="00CF55FF"/>
    <w:rsid w:val="00CF5E91"/>
    <w:rsid w:val="00CF7E0D"/>
    <w:rsid w:val="00D04385"/>
    <w:rsid w:val="00D04D47"/>
    <w:rsid w:val="00D1375D"/>
    <w:rsid w:val="00D14B73"/>
    <w:rsid w:val="00D15553"/>
    <w:rsid w:val="00D20297"/>
    <w:rsid w:val="00D21AB9"/>
    <w:rsid w:val="00D21D71"/>
    <w:rsid w:val="00D35046"/>
    <w:rsid w:val="00D37895"/>
    <w:rsid w:val="00D40BB8"/>
    <w:rsid w:val="00D51DAC"/>
    <w:rsid w:val="00D537D1"/>
    <w:rsid w:val="00D54575"/>
    <w:rsid w:val="00D64654"/>
    <w:rsid w:val="00D72562"/>
    <w:rsid w:val="00D7431F"/>
    <w:rsid w:val="00D86FDC"/>
    <w:rsid w:val="00D87803"/>
    <w:rsid w:val="00D90E14"/>
    <w:rsid w:val="00DB095B"/>
    <w:rsid w:val="00DB0A5C"/>
    <w:rsid w:val="00DB11A1"/>
    <w:rsid w:val="00DB5054"/>
    <w:rsid w:val="00DB546A"/>
    <w:rsid w:val="00DB71D4"/>
    <w:rsid w:val="00DB7238"/>
    <w:rsid w:val="00DB72C5"/>
    <w:rsid w:val="00DC30B7"/>
    <w:rsid w:val="00DC436F"/>
    <w:rsid w:val="00DE09FC"/>
    <w:rsid w:val="00DE2AB6"/>
    <w:rsid w:val="00DE311A"/>
    <w:rsid w:val="00DE79DA"/>
    <w:rsid w:val="00DF30E3"/>
    <w:rsid w:val="00DF3F1C"/>
    <w:rsid w:val="00DF5C1F"/>
    <w:rsid w:val="00DF7750"/>
    <w:rsid w:val="00E02F6B"/>
    <w:rsid w:val="00E06D9F"/>
    <w:rsid w:val="00E102B9"/>
    <w:rsid w:val="00E114D1"/>
    <w:rsid w:val="00E1215A"/>
    <w:rsid w:val="00E12CAD"/>
    <w:rsid w:val="00E17E0F"/>
    <w:rsid w:val="00E20C1D"/>
    <w:rsid w:val="00E217FD"/>
    <w:rsid w:val="00E22215"/>
    <w:rsid w:val="00E237FB"/>
    <w:rsid w:val="00E266AB"/>
    <w:rsid w:val="00E32046"/>
    <w:rsid w:val="00E33CF2"/>
    <w:rsid w:val="00E4228B"/>
    <w:rsid w:val="00E458C9"/>
    <w:rsid w:val="00E54A38"/>
    <w:rsid w:val="00E64D3B"/>
    <w:rsid w:val="00E65171"/>
    <w:rsid w:val="00E65D5E"/>
    <w:rsid w:val="00E74D75"/>
    <w:rsid w:val="00E85DC6"/>
    <w:rsid w:val="00E948AD"/>
    <w:rsid w:val="00EA50EC"/>
    <w:rsid w:val="00EA607C"/>
    <w:rsid w:val="00EB2EDA"/>
    <w:rsid w:val="00EB3B7F"/>
    <w:rsid w:val="00EB4A07"/>
    <w:rsid w:val="00EC5BE6"/>
    <w:rsid w:val="00ED41BE"/>
    <w:rsid w:val="00ED4204"/>
    <w:rsid w:val="00ED6A85"/>
    <w:rsid w:val="00EE67A9"/>
    <w:rsid w:val="00EF4B2E"/>
    <w:rsid w:val="00EF4C72"/>
    <w:rsid w:val="00F00D19"/>
    <w:rsid w:val="00F01485"/>
    <w:rsid w:val="00F02E28"/>
    <w:rsid w:val="00F03F1F"/>
    <w:rsid w:val="00F05DC4"/>
    <w:rsid w:val="00F4462D"/>
    <w:rsid w:val="00F5439F"/>
    <w:rsid w:val="00F56835"/>
    <w:rsid w:val="00F573E0"/>
    <w:rsid w:val="00F5754F"/>
    <w:rsid w:val="00F64A3C"/>
    <w:rsid w:val="00F64A59"/>
    <w:rsid w:val="00F717AE"/>
    <w:rsid w:val="00F720AD"/>
    <w:rsid w:val="00F738C3"/>
    <w:rsid w:val="00F7472A"/>
    <w:rsid w:val="00F757DC"/>
    <w:rsid w:val="00F840CB"/>
    <w:rsid w:val="00F856EA"/>
    <w:rsid w:val="00F85B0F"/>
    <w:rsid w:val="00F86785"/>
    <w:rsid w:val="00F905D3"/>
    <w:rsid w:val="00F90A46"/>
    <w:rsid w:val="00F91BFA"/>
    <w:rsid w:val="00F94540"/>
    <w:rsid w:val="00F9638A"/>
    <w:rsid w:val="00FA20A9"/>
    <w:rsid w:val="00FA2A85"/>
    <w:rsid w:val="00FA757F"/>
    <w:rsid w:val="00FB2064"/>
    <w:rsid w:val="00FC06D0"/>
    <w:rsid w:val="00FC2344"/>
    <w:rsid w:val="00FC2D39"/>
    <w:rsid w:val="00FC710C"/>
    <w:rsid w:val="00FD0DED"/>
    <w:rsid w:val="00FD186C"/>
    <w:rsid w:val="00FD2CF9"/>
    <w:rsid w:val="00FD47AE"/>
    <w:rsid w:val="00FE0643"/>
    <w:rsid w:val="00FE0904"/>
    <w:rsid w:val="00FE5CF4"/>
    <w:rsid w:val="00FF132A"/>
    <w:rsid w:val="00FF3B45"/>
    <w:rsid w:val="00FF4A7B"/>
    <w:rsid w:val="00FF59D9"/>
    <w:rsid w:val="00FF6181"/>
    <w:rsid w:val="00FF73B8"/>
    <w:rsid w:val="7688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C219FA"/>
  <w15:docId w15:val="{6081D170-E8DE-42E9-8E11-9475C065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D2CF9"/>
    <w:rPr>
      <w:rFonts w:ascii="Arial" w:hAnsi="Arial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C167BA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C167BA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C167BA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C167BA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C167BA"/>
    <w:pPr>
      <w:numPr>
        <w:ilvl w:val="4"/>
        <w:numId w:val="9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C167BA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C167BA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C167BA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C167BA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C167B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C167B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C167BA"/>
    <w:rPr>
      <w:rFonts w:ascii="Cambria" w:hAnsi="Cambria" w:cs="Times New Roman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C167BA"/>
    <w:rPr>
      <w:rFonts w:ascii="Calibri" w:hAnsi="Calibri" w:cs="Times New Roman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9"/>
    <w:semiHidden/>
    <w:locked/>
    <w:rsid w:val="00C167BA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9"/>
    <w:semiHidden/>
    <w:locked/>
    <w:rsid w:val="00C167BA"/>
    <w:rPr>
      <w:rFonts w:ascii="Calibri" w:hAnsi="Calibri" w:cs="Times New Roman"/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9"/>
    <w:semiHidden/>
    <w:locked/>
    <w:rsid w:val="00C167BA"/>
    <w:rPr>
      <w:rFonts w:ascii="Calibri" w:hAnsi="Calibri" w:cs="Times New Roman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C167BA"/>
    <w:rPr>
      <w:rFonts w:ascii="Calibri" w:hAnsi="Calibri" w:cs="Times New Roman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9"/>
    <w:semiHidden/>
    <w:locked/>
    <w:rsid w:val="00C167BA"/>
    <w:rPr>
      <w:rFonts w:ascii="Cambria" w:hAnsi="Cambria" w:cs="Times New Roman"/>
      <w:sz w:val="22"/>
      <w:szCs w:val="22"/>
    </w:rPr>
  </w:style>
  <w:style w:type="paragraph" w:styleId="Intestazione">
    <w:name w:val="header"/>
    <w:basedOn w:val="Normale"/>
    <w:link w:val="IntestazioneCarattere"/>
    <w:uiPriority w:val="99"/>
    <w:rsid w:val="00D8780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943F03"/>
    <w:rPr>
      <w:rFonts w:ascii="Arial" w:hAnsi="Arial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D878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943F03"/>
    <w:rPr>
      <w:rFonts w:ascii="Arial" w:hAnsi="Arial" w:cs="Times New Roman"/>
      <w:sz w:val="24"/>
      <w:szCs w:val="24"/>
    </w:rPr>
  </w:style>
  <w:style w:type="character" w:styleId="Numeropagina">
    <w:name w:val="page number"/>
    <w:basedOn w:val="Carpredefinitoparagrafo"/>
    <w:uiPriority w:val="99"/>
    <w:rsid w:val="00D87803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D87803"/>
    <w:rPr>
      <w:rFonts w:cs="Times New Roman"/>
      <w:color w:val="000000"/>
      <w:u w:val="single"/>
    </w:rPr>
  </w:style>
  <w:style w:type="table" w:styleId="Grigliatabella">
    <w:name w:val="Table Grid"/>
    <w:basedOn w:val="Tabellanormale"/>
    <w:uiPriority w:val="99"/>
    <w:rsid w:val="0040701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99"/>
    <w:rsid w:val="00CA2C01"/>
    <w:pPr>
      <w:jc w:val="both"/>
    </w:pPr>
    <w:rPr>
      <w:rFonts w:cs="Arial"/>
      <w:szCs w:val="15"/>
    </w:r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820677"/>
    <w:rPr>
      <w:rFonts w:ascii="Arial" w:hAnsi="Arial" w:cs="Arial"/>
      <w:sz w:val="15"/>
      <w:szCs w:val="15"/>
    </w:rPr>
  </w:style>
  <w:style w:type="character" w:customStyle="1" w:styleId="EmailStyle33">
    <w:name w:val="EmailStyle33"/>
    <w:basedOn w:val="Carpredefinitoparagrafo"/>
    <w:uiPriority w:val="99"/>
    <w:semiHidden/>
    <w:rsid w:val="00CA2C01"/>
    <w:rPr>
      <w:rFonts w:ascii="Arial" w:hAnsi="Arial" w:cs="Arial"/>
      <w:color w:val="000000"/>
      <w:sz w:val="20"/>
    </w:rPr>
  </w:style>
  <w:style w:type="paragraph" w:styleId="NormaleWeb">
    <w:name w:val="Normal (Web)"/>
    <w:basedOn w:val="Normale"/>
    <w:uiPriority w:val="99"/>
    <w:rsid w:val="00502B12"/>
    <w:pPr>
      <w:spacing w:before="100" w:beforeAutospacing="1" w:after="100" w:afterAutospacing="1"/>
    </w:pPr>
    <w:rPr>
      <w:rFonts w:ascii="Times New Roman" w:hAnsi="Times New Roman"/>
      <w:color w:val="2B4064"/>
    </w:rPr>
  </w:style>
  <w:style w:type="paragraph" w:styleId="Testofumetto">
    <w:name w:val="Balloon Text"/>
    <w:basedOn w:val="Normale"/>
    <w:link w:val="TestofumettoCarattere"/>
    <w:uiPriority w:val="99"/>
    <w:semiHidden/>
    <w:rsid w:val="00A9142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943F03"/>
    <w:rPr>
      <w:rFonts w:cs="Times New Roman"/>
      <w:sz w:val="2"/>
    </w:rPr>
  </w:style>
  <w:style w:type="paragraph" w:styleId="Paragrafoelenco">
    <w:name w:val="List Paragraph"/>
    <w:basedOn w:val="Normale"/>
    <w:uiPriority w:val="34"/>
    <w:qFormat/>
    <w:rsid w:val="00C167BA"/>
    <w:pPr>
      <w:ind w:left="708"/>
    </w:pPr>
  </w:style>
  <w:style w:type="paragraph" w:styleId="Titolo">
    <w:name w:val="Title"/>
    <w:basedOn w:val="Normale"/>
    <w:next w:val="Normale"/>
    <w:link w:val="TitoloCarattere"/>
    <w:uiPriority w:val="99"/>
    <w:qFormat/>
    <w:rsid w:val="00C90C66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C90C66"/>
    <w:rPr>
      <w:rFonts w:ascii="Cambria" w:hAnsi="Cambria" w:cs="Times New Roman"/>
      <w:color w:val="17365D"/>
      <w:spacing w:val="5"/>
      <w:kern w:val="28"/>
      <w:sz w:val="52"/>
      <w:szCs w:val="52"/>
      <w:lang w:eastAsia="en-US"/>
    </w:rPr>
  </w:style>
  <w:style w:type="table" w:styleId="Elencomedio2-Colore1">
    <w:name w:val="Medium List 2 Accent 1"/>
    <w:basedOn w:val="Tabellanormale"/>
    <w:uiPriority w:val="99"/>
    <w:rsid w:val="00227230"/>
    <w:rPr>
      <w:rFonts w:ascii="Cambria" w:hAnsi="Cambria"/>
      <w:color w:val="000000"/>
      <w:sz w:val="20"/>
      <w:szCs w:val="20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paragraph" w:customStyle="1" w:styleId="Default">
    <w:name w:val="Default"/>
    <w:uiPriority w:val="99"/>
    <w:rsid w:val="00E06D9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574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171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mpf.it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fo@mpf.it" TargetMode="External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mpf.it" TargetMode="External"/><Relationship Id="rId2" Type="http://schemas.openxmlformats.org/officeDocument/2006/relationships/hyperlink" Target="http://www.mpf.it" TargetMode="External"/><Relationship Id="rId1" Type="http://schemas.openxmlformats.org/officeDocument/2006/relationships/image" Target="media/image8.jpg"/><Relationship Id="rId4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hyperlink" Target="http://www.mpf.it" TargetMode="External"/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RV-FILE\Cartella_Pubblica\Modulistica\Modulo%20d'ordine\Modulo%20ordi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892ee-37b4-4284-bb98-b5164563da2d">
      <Terms xmlns="http://schemas.microsoft.com/office/infopath/2007/PartnerControls"/>
    </lcf76f155ced4ddcb4097134ff3c332f>
    <TaxCatchAll xmlns="db5b97ab-1b8c-4c5f-8ebf-efa9d9d82c6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DACD3321C600642A93D34CA5576DA9B" ma:contentTypeVersion="13" ma:contentTypeDescription="Creare un nuovo documento." ma:contentTypeScope="" ma:versionID="e5393ad557af4070b12532d692724e1f">
  <xsd:schema xmlns:xsd="http://www.w3.org/2001/XMLSchema" xmlns:xs="http://www.w3.org/2001/XMLSchema" xmlns:p="http://schemas.microsoft.com/office/2006/metadata/properties" xmlns:ns2="b26892ee-37b4-4284-bb98-b5164563da2d" xmlns:ns3="db5b97ab-1b8c-4c5f-8ebf-efa9d9d82c65" targetNamespace="http://schemas.microsoft.com/office/2006/metadata/properties" ma:root="true" ma:fieldsID="ce7eb173b73d694388cd64acc40ff938" ns2:_="" ns3:_="">
    <xsd:import namespace="b26892ee-37b4-4284-bb98-b5164563da2d"/>
    <xsd:import namespace="db5b97ab-1b8c-4c5f-8ebf-efa9d9d82c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892ee-37b4-4284-bb98-b5164563da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55ca3f26-f3b2-416a-8264-b896a52cb3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b97ab-1b8c-4c5f-8ebf-efa9d9d82c6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3d229be-352b-4ff1-898a-349b0feb5831}" ma:internalName="TaxCatchAll" ma:showField="CatchAllData" ma:web="db5b97ab-1b8c-4c5f-8ebf-efa9d9d82c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17FDBE-8BA8-4BE4-97C8-28557D822D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17FE5D-E3DA-4882-AB6B-6930178227A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9992B35-EFD2-4FC2-8A10-D481C05D9EE8}">
  <ds:schemaRefs>
    <ds:schemaRef ds:uri="http://schemas.microsoft.com/office/2006/metadata/properties"/>
    <ds:schemaRef ds:uri="http://schemas.microsoft.com/office/infopath/2007/PartnerControls"/>
    <ds:schemaRef ds:uri="b26892ee-37b4-4284-bb98-b5164563da2d"/>
    <ds:schemaRef ds:uri="db5b97ab-1b8c-4c5f-8ebf-efa9d9d82c65"/>
  </ds:schemaRefs>
</ds:datastoreItem>
</file>

<file path=customXml/itemProps4.xml><?xml version="1.0" encoding="utf-8"?>
<ds:datastoreItem xmlns:ds="http://schemas.openxmlformats.org/officeDocument/2006/customXml" ds:itemID="{DCEEC841-2F0C-41F1-8BA4-85CE3F4C8B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6892ee-37b4-4284-bb98-b5164563da2d"/>
    <ds:schemaRef ds:uri="db5b97ab-1b8c-4c5f-8ebf-efa9d9d82c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ordine.dotx</Template>
  <TotalTime>122</TotalTime>
  <Pages>2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 Ordine</vt:lpstr>
    </vt:vector>
  </TitlesOfParts>
  <Company>mpf srl</Company>
  <LinksUpToDate>false</LinksUpToDate>
  <CharactersWithSpaces>2607</CharactersWithSpaces>
  <SharedDoc>false</SharedDoc>
  <HLinks>
    <vt:vector size="24" baseType="variant">
      <vt:variant>
        <vt:i4>458793</vt:i4>
      </vt:variant>
      <vt:variant>
        <vt:i4>9</vt:i4>
      </vt:variant>
      <vt:variant>
        <vt:i4>0</vt:i4>
      </vt:variant>
      <vt:variant>
        <vt:i4>5</vt:i4>
      </vt:variant>
      <vt:variant>
        <vt:lpwstr>mailto:info@mpf.it</vt:lpwstr>
      </vt:variant>
      <vt:variant>
        <vt:lpwstr/>
      </vt:variant>
      <vt:variant>
        <vt:i4>6684794</vt:i4>
      </vt:variant>
      <vt:variant>
        <vt:i4>6</vt:i4>
      </vt:variant>
      <vt:variant>
        <vt:i4>0</vt:i4>
      </vt:variant>
      <vt:variant>
        <vt:i4>5</vt:i4>
      </vt:variant>
      <vt:variant>
        <vt:lpwstr>http://www.mpf.it/</vt:lpwstr>
      </vt:variant>
      <vt:variant>
        <vt:lpwstr/>
      </vt:variant>
      <vt:variant>
        <vt:i4>458793</vt:i4>
      </vt:variant>
      <vt:variant>
        <vt:i4>3</vt:i4>
      </vt:variant>
      <vt:variant>
        <vt:i4>0</vt:i4>
      </vt:variant>
      <vt:variant>
        <vt:i4>5</vt:i4>
      </vt:variant>
      <vt:variant>
        <vt:lpwstr>mailto:info@mpf.it</vt:lpwstr>
      </vt:variant>
      <vt:variant>
        <vt:lpwstr/>
      </vt:variant>
      <vt:variant>
        <vt:i4>6684794</vt:i4>
      </vt:variant>
      <vt:variant>
        <vt:i4>0</vt:i4>
      </vt:variant>
      <vt:variant>
        <vt:i4>0</vt:i4>
      </vt:variant>
      <vt:variant>
        <vt:i4>5</vt:i4>
      </vt:variant>
      <vt:variant>
        <vt:lpwstr>http://www.mpf.it/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Ordine</dc:title>
  <dc:creator>Cristina Meneghesso</dc:creator>
  <cp:lastModifiedBy>Meneghesso Cristina</cp:lastModifiedBy>
  <cp:revision>91</cp:revision>
  <cp:lastPrinted>2023-03-13T11:06:00Z</cp:lastPrinted>
  <dcterms:created xsi:type="dcterms:W3CDTF">2023-03-13T08:58:00Z</dcterms:created>
  <dcterms:modified xsi:type="dcterms:W3CDTF">2023-03-14T08:37:00Z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0x0101001DACD3321C600642A93D34CA5576DA9B</vt:lpwstr>
  </property>
  <property fmtid="{D5CDD505-2E9C-101B-9397-08002B2CF9AE}" pid="3" name="MediaServiceImageTags">
    <vt:lpwstr/>
  </property>
</Properties>
</file>